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0BA" w:rsidRPr="003869BA" w:rsidRDefault="00DB70BA" w:rsidP="00DB70BA">
      <w:pPr>
        <w:pStyle w:val="a7"/>
        <w:jc w:val="center"/>
      </w:pPr>
      <w:bookmarkStart w:id="0" w:name="_GoBack"/>
      <w:bookmarkEnd w:id="0"/>
      <w:r w:rsidRPr="003869BA">
        <w:t>Перечень рекомендуемых мероприятий по улучшению условий труда</w:t>
      </w:r>
    </w:p>
    <w:p w:rsidR="00B3448B" w:rsidRPr="003869BA" w:rsidRDefault="00B3448B" w:rsidP="00D00F8C">
      <w:pPr>
        <w:jc w:val="both"/>
      </w:pPr>
    </w:p>
    <w:p w:rsidR="00B3448B" w:rsidRPr="003869BA" w:rsidRDefault="00B3448B" w:rsidP="00D00F8C">
      <w:pPr>
        <w:jc w:val="both"/>
      </w:pPr>
      <w:r w:rsidRPr="003869BA">
        <w:t>Наименование организации:</w:t>
      </w:r>
      <w:r w:rsidRPr="003869BA">
        <w:rPr>
          <w:rStyle w:val="a9"/>
          <w:u w:val="none"/>
        </w:rPr>
        <w:t xml:space="preserve"> </w:t>
      </w:r>
      <w:r w:rsidRPr="003869BA">
        <w:rPr>
          <w:rStyle w:val="a9"/>
          <w:u w:val="none"/>
        </w:rPr>
        <w:fldChar w:fldCharType="begin"/>
      </w:r>
      <w:r w:rsidRPr="003869BA">
        <w:rPr>
          <w:rStyle w:val="a9"/>
          <w:u w:val="none"/>
        </w:rPr>
        <w:instrText xml:space="preserve"> DOCVARIABLE </w:instrText>
      </w:r>
      <w:r w:rsidR="00483A6A" w:rsidRPr="003869BA">
        <w:rPr>
          <w:rStyle w:val="a9"/>
          <w:u w:val="none"/>
        </w:rPr>
        <w:instrText>ceh_info</w:instrText>
      </w:r>
      <w:r w:rsidRPr="003869BA">
        <w:rPr>
          <w:rStyle w:val="a9"/>
          <w:u w:val="none"/>
        </w:rPr>
        <w:instrText xml:space="preserve"> \* MERGEFORMAT </w:instrText>
      </w:r>
      <w:r w:rsidRPr="003869BA">
        <w:rPr>
          <w:rStyle w:val="a9"/>
          <w:u w:val="none"/>
        </w:rPr>
        <w:fldChar w:fldCharType="separate"/>
      </w:r>
      <w:r w:rsidR="000E1BD8" w:rsidRPr="000E1BD8">
        <w:rPr>
          <w:rStyle w:val="a9"/>
          <w:u w:val="none"/>
        </w:rPr>
        <w:t xml:space="preserve"> Государственное бюджетное учреждение здравоохранения города Москвы «Детская городская поликлиника №7 </w:t>
      </w:r>
      <w:r w:rsidR="00A22FC7">
        <w:rPr>
          <w:rStyle w:val="a9"/>
          <w:u w:val="none"/>
        </w:rPr>
        <w:t xml:space="preserve">                </w:t>
      </w:r>
      <w:r w:rsidR="000E1BD8" w:rsidRPr="000E1BD8">
        <w:rPr>
          <w:rStyle w:val="a9"/>
          <w:u w:val="none"/>
        </w:rPr>
        <w:t xml:space="preserve">Департамента здравоохранения города Москвы» </w:t>
      </w:r>
      <w:r w:rsidRPr="003869BA">
        <w:rPr>
          <w:rStyle w:val="a9"/>
          <w:u w:val="none"/>
        </w:rPr>
        <w:fldChar w:fldCharType="end"/>
      </w:r>
      <w:r w:rsidRPr="003869BA">
        <w:rPr>
          <w:rStyle w:val="a9"/>
          <w:u w:val="none"/>
        </w:rPr>
        <w:t> </w:t>
      </w:r>
    </w:p>
    <w:p w:rsidR="00DB70BA" w:rsidRPr="003869BA" w:rsidRDefault="00DB70BA" w:rsidP="00DB70BA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55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9"/>
        <w:gridCol w:w="3686"/>
        <w:gridCol w:w="2551"/>
        <w:gridCol w:w="1668"/>
        <w:gridCol w:w="3294"/>
        <w:gridCol w:w="1315"/>
      </w:tblGrid>
      <w:tr w:rsidR="00DB70BA" w:rsidRPr="003869BA" w:rsidTr="00A22FC7">
        <w:trPr>
          <w:jc w:val="center"/>
        </w:trPr>
        <w:tc>
          <w:tcPr>
            <w:tcW w:w="3049" w:type="dxa"/>
            <w:vAlign w:val="center"/>
          </w:tcPr>
          <w:p w:rsidR="00DB70BA" w:rsidRPr="003869BA" w:rsidRDefault="00DB70BA" w:rsidP="00DB70BA">
            <w:pPr>
              <w:pStyle w:val="aa"/>
            </w:pPr>
            <w:bookmarkStart w:id="1" w:name="main_table"/>
            <w:bookmarkEnd w:id="1"/>
            <w:r w:rsidRPr="003869BA">
              <w:t>Наименование структурного подразделения, рабочего места</w:t>
            </w:r>
          </w:p>
        </w:tc>
        <w:tc>
          <w:tcPr>
            <w:tcW w:w="3686" w:type="dxa"/>
            <w:vAlign w:val="center"/>
          </w:tcPr>
          <w:p w:rsidR="00DB70BA" w:rsidRPr="003869BA" w:rsidRDefault="00DB70BA" w:rsidP="00DB70BA">
            <w:pPr>
              <w:pStyle w:val="aa"/>
            </w:pPr>
            <w:r w:rsidRPr="003869BA">
              <w:t>Наименование мероприятия</w:t>
            </w:r>
          </w:p>
        </w:tc>
        <w:tc>
          <w:tcPr>
            <w:tcW w:w="2551" w:type="dxa"/>
            <w:vAlign w:val="center"/>
          </w:tcPr>
          <w:p w:rsidR="00DB70BA" w:rsidRPr="003869BA" w:rsidRDefault="00DB70BA" w:rsidP="00DB70BA">
            <w:pPr>
              <w:pStyle w:val="aa"/>
            </w:pPr>
            <w:r w:rsidRPr="003869BA">
              <w:t>Цель мероприятия</w:t>
            </w:r>
          </w:p>
        </w:tc>
        <w:tc>
          <w:tcPr>
            <w:tcW w:w="1668" w:type="dxa"/>
            <w:vAlign w:val="center"/>
          </w:tcPr>
          <w:p w:rsidR="00DB70BA" w:rsidRPr="003869BA" w:rsidRDefault="008B4051" w:rsidP="00DB70BA">
            <w:pPr>
              <w:pStyle w:val="aa"/>
            </w:pPr>
            <w:r w:rsidRPr="003869BA">
              <w:t>Срок</w:t>
            </w:r>
            <w:r w:rsidRPr="003869BA">
              <w:br/>
            </w:r>
            <w:r w:rsidR="00DB70BA" w:rsidRPr="003869BA">
              <w:t>выполнения</w:t>
            </w:r>
          </w:p>
        </w:tc>
        <w:tc>
          <w:tcPr>
            <w:tcW w:w="3294" w:type="dxa"/>
            <w:vAlign w:val="center"/>
          </w:tcPr>
          <w:p w:rsidR="00D00F8C" w:rsidRPr="003869BA" w:rsidRDefault="00DB70BA" w:rsidP="00DB70BA">
            <w:pPr>
              <w:pStyle w:val="aa"/>
            </w:pPr>
            <w:r w:rsidRPr="003869BA">
              <w:t xml:space="preserve">Структурные подразделения, </w:t>
            </w:r>
          </w:p>
          <w:p w:rsidR="00DB70BA" w:rsidRPr="003869BA" w:rsidRDefault="00DB70BA" w:rsidP="00DB70BA">
            <w:pPr>
              <w:pStyle w:val="aa"/>
            </w:pPr>
            <w:r w:rsidRPr="003869BA">
              <w:t>привлекаемые для выполнения</w:t>
            </w:r>
          </w:p>
        </w:tc>
        <w:tc>
          <w:tcPr>
            <w:tcW w:w="1315" w:type="dxa"/>
            <w:vAlign w:val="center"/>
          </w:tcPr>
          <w:p w:rsidR="00DB70BA" w:rsidRPr="003869BA" w:rsidRDefault="00DB70BA" w:rsidP="00DB70BA">
            <w:pPr>
              <w:pStyle w:val="aa"/>
            </w:pPr>
            <w:r w:rsidRPr="003869BA">
              <w:t>Отметка о выполнении</w:t>
            </w:r>
          </w:p>
        </w:tc>
      </w:tr>
      <w:tr w:rsidR="00DB70BA" w:rsidRPr="003869BA" w:rsidTr="00A22FC7">
        <w:trPr>
          <w:jc w:val="center"/>
        </w:trPr>
        <w:tc>
          <w:tcPr>
            <w:tcW w:w="3049" w:type="dxa"/>
            <w:vAlign w:val="center"/>
          </w:tcPr>
          <w:p w:rsidR="00DB70BA" w:rsidRPr="003869BA" w:rsidRDefault="00DB70BA" w:rsidP="00DB70BA">
            <w:pPr>
              <w:pStyle w:val="aa"/>
            </w:pPr>
            <w:r w:rsidRPr="003869BA">
              <w:t>1</w:t>
            </w:r>
          </w:p>
        </w:tc>
        <w:tc>
          <w:tcPr>
            <w:tcW w:w="3686" w:type="dxa"/>
            <w:vAlign w:val="center"/>
          </w:tcPr>
          <w:p w:rsidR="00DB70BA" w:rsidRPr="003869BA" w:rsidRDefault="00DB70BA" w:rsidP="00DB70BA">
            <w:pPr>
              <w:pStyle w:val="aa"/>
            </w:pPr>
            <w:r w:rsidRPr="003869BA">
              <w:t>2</w:t>
            </w:r>
          </w:p>
        </w:tc>
        <w:tc>
          <w:tcPr>
            <w:tcW w:w="2551" w:type="dxa"/>
            <w:vAlign w:val="center"/>
          </w:tcPr>
          <w:p w:rsidR="00DB70BA" w:rsidRPr="003869BA" w:rsidRDefault="00DB70BA" w:rsidP="00DB70BA">
            <w:pPr>
              <w:pStyle w:val="aa"/>
            </w:pPr>
            <w:r w:rsidRPr="003869BA">
              <w:t>3</w:t>
            </w:r>
          </w:p>
        </w:tc>
        <w:tc>
          <w:tcPr>
            <w:tcW w:w="1668" w:type="dxa"/>
            <w:vAlign w:val="center"/>
          </w:tcPr>
          <w:p w:rsidR="00DB70BA" w:rsidRPr="003869BA" w:rsidRDefault="00DB70BA" w:rsidP="00DB70BA">
            <w:pPr>
              <w:pStyle w:val="aa"/>
            </w:pPr>
            <w:r w:rsidRPr="003869BA">
              <w:t>4</w:t>
            </w:r>
          </w:p>
        </w:tc>
        <w:tc>
          <w:tcPr>
            <w:tcW w:w="3294" w:type="dxa"/>
            <w:vAlign w:val="center"/>
          </w:tcPr>
          <w:p w:rsidR="00DB70BA" w:rsidRPr="003869BA" w:rsidRDefault="00DB70BA" w:rsidP="00DB70BA">
            <w:pPr>
              <w:pStyle w:val="aa"/>
            </w:pPr>
            <w:r w:rsidRPr="003869BA">
              <w:t>5</w:t>
            </w:r>
          </w:p>
        </w:tc>
        <w:tc>
          <w:tcPr>
            <w:tcW w:w="1315" w:type="dxa"/>
            <w:vAlign w:val="center"/>
          </w:tcPr>
          <w:p w:rsidR="00DB70BA" w:rsidRPr="003869BA" w:rsidRDefault="00DB70BA" w:rsidP="00DB70BA">
            <w:pPr>
              <w:pStyle w:val="aa"/>
            </w:pPr>
            <w:r w:rsidRPr="003869BA">
              <w:t>6</w:t>
            </w: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0E1BD8" w:rsidRPr="000E1BD8" w:rsidRDefault="000E1BD8" w:rsidP="000E1BD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Общий медицинский персонал</w:t>
            </w:r>
          </w:p>
        </w:tc>
        <w:tc>
          <w:tcPr>
            <w:tcW w:w="3686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2551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0E1BD8" w:rsidRPr="000E1BD8" w:rsidRDefault="000E1BD8" w:rsidP="000E1BD8">
            <w:pPr>
              <w:pStyle w:val="aa"/>
              <w:jc w:val="left"/>
            </w:pPr>
            <w:r>
              <w:t>1. Главный врач</w:t>
            </w:r>
          </w:p>
        </w:tc>
        <w:tc>
          <w:tcPr>
            <w:tcW w:w="3686" w:type="dxa"/>
            <w:vAlign w:val="center"/>
          </w:tcPr>
          <w:p w:rsidR="000E1BD8" w:rsidRPr="003869BA" w:rsidRDefault="000E1BD8" w:rsidP="00DB70BA">
            <w:pPr>
              <w:pStyle w:val="aa"/>
            </w:pPr>
            <w:r>
              <w:t>Освещенность рабочей поверхности: Модернизировать систему искусственного освещения</w:t>
            </w:r>
          </w:p>
        </w:tc>
        <w:tc>
          <w:tcPr>
            <w:tcW w:w="2551" w:type="dxa"/>
            <w:vAlign w:val="center"/>
          </w:tcPr>
          <w:p w:rsidR="000E1BD8" w:rsidRPr="003869BA" w:rsidRDefault="000E1BD8" w:rsidP="00DB70BA">
            <w:pPr>
              <w:pStyle w:val="aa"/>
            </w:pPr>
            <w:r>
              <w:t xml:space="preserve">Снижение вредности по фактору освещенности рабочей поверхности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0E1BD8" w:rsidRPr="000E1BD8" w:rsidRDefault="000E1BD8" w:rsidP="000E1BD8">
            <w:pPr>
              <w:pStyle w:val="aa"/>
              <w:jc w:val="left"/>
            </w:pPr>
            <w:r>
              <w:t>2. Заместитель главного врача по медицинской части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Освещенность рабочей поверхности: Модернизировать систему искусственного освещения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вредности по фактору освещенности рабочей поверхности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0E1BD8" w:rsidRPr="000E1BD8" w:rsidRDefault="000E1BD8" w:rsidP="000E1BD8">
            <w:pPr>
              <w:pStyle w:val="aa"/>
              <w:jc w:val="left"/>
            </w:pPr>
            <w:r>
              <w:t>3. Заместитель главного врача по клинико-экспертной работе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Освещенность рабочей поверхности: Модернизировать систему искусственного освещения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вредности по фактору освещенности рабочей поверхности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0E1BD8" w:rsidRPr="000E1BD8" w:rsidRDefault="000E1BD8" w:rsidP="000E1BD8">
            <w:pPr>
              <w:pStyle w:val="aa"/>
              <w:jc w:val="left"/>
            </w:pPr>
            <w:r>
              <w:t>4. Заведующий филиалом-врач-педиатр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Освещенность рабочей поверхности: Модернизировать систему искусственного освещения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вредности по фактору освещенности рабочей поверхности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0E1BD8" w:rsidRPr="000E1BD8" w:rsidRDefault="000E1BD8" w:rsidP="000E1BD8">
            <w:pPr>
              <w:pStyle w:val="aa"/>
              <w:jc w:val="left"/>
            </w:pPr>
            <w:r>
              <w:t>5. Заведующий филиалом-врач-педиатр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Освещенность рабочей поверхности: Модернизировать систему искусственного освещения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вредности по фактору освещенности рабочей поверхности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0E1BD8" w:rsidRPr="000E1BD8" w:rsidRDefault="000E1BD8" w:rsidP="000E1BD8">
            <w:pPr>
              <w:pStyle w:val="aa"/>
              <w:jc w:val="left"/>
            </w:pPr>
            <w:r>
              <w:t>6. Заведующий филиалом-врач-педиатр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Освещенность рабочей поверхности: Модернизировать систему искусственного освещения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вредности по фактору освещенности рабочей поверхности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0E1BD8" w:rsidRPr="000E1BD8" w:rsidRDefault="000E1BD8" w:rsidP="000E1BD8">
            <w:pPr>
              <w:pStyle w:val="aa"/>
              <w:jc w:val="left"/>
            </w:pPr>
            <w:r>
              <w:t>7. Заведующий филиалом-врач-оториноларинголог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Освещенность рабочей поверхности: Модернизировать систему искусственного освещения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вредности по фактору освещенности рабочей поверхности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0E1BD8" w:rsidRPr="000E1BD8" w:rsidRDefault="000E1BD8" w:rsidP="000E1BD8">
            <w:pPr>
              <w:pStyle w:val="aa"/>
              <w:jc w:val="left"/>
            </w:pPr>
            <w:r>
              <w:t>8. Главная медицинская сестра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Освещенность рабочей поверхности: Модернизировать систему искусственного освещения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вредности по фактору освещенности рабочей поверхности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0E1BD8" w:rsidRPr="000E1BD8" w:rsidRDefault="000E1BD8" w:rsidP="000E1BD8">
            <w:pPr>
              <w:pStyle w:val="aa"/>
              <w:jc w:val="left"/>
            </w:pPr>
            <w:r>
              <w:t>9. Старшая медицинская сестра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Освещенность рабочей поверхности: Модернизировать систему искусственного освещения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вредности по фактору освещенности рабочей поверхности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0E1BD8" w:rsidRPr="000E1BD8" w:rsidRDefault="000E1BD8" w:rsidP="000E1BD8">
            <w:pPr>
              <w:pStyle w:val="aa"/>
              <w:jc w:val="left"/>
            </w:pPr>
            <w:r>
              <w:t>10. Старшая медицинская сестра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Освещенность рабочей поверхности: Модернизировать систему искусственного освещения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вредности по фактору освещенности рабочей поверхности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0E1BD8" w:rsidRPr="000E1BD8" w:rsidRDefault="000E1BD8" w:rsidP="000E1BD8">
            <w:pPr>
              <w:pStyle w:val="aa"/>
              <w:jc w:val="left"/>
            </w:pPr>
            <w:r>
              <w:t>11. Старшая медицинская сестра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Освещенность рабочей поверхности: Модернизировать систему искусственного освещения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вредности по фактору освещенности рабочей поверхности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0E1BD8" w:rsidRPr="000E1BD8" w:rsidRDefault="000E1BD8" w:rsidP="000E1BD8">
            <w:pPr>
              <w:pStyle w:val="aa"/>
              <w:jc w:val="left"/>
            </w:pPr>
            <w:r>
              <w:lastRenderedPageBreak/>
              <w:t>12. Старшая медицинская сестра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Освещенность рабочей поверхности: Модернизировать систему искусственного освещения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вредности по фактору освещенности рабочей поверхности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0E1BD8" w:rsidRPr="000E1BD8" w:rsidRDefault="000E1BD8" w:rsidP="000E1BD8">
            <w:pPr>
              <w:pStyle w:val="aa"/>
              <w:jc w:val="left"/>
            </w:pPr>
            <w:r>
              <w:t>13. Старшая медицинская сестра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Освещенность рабочей поверхности: Модернизировать систему искусственного освещения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вредности по фактору освещенности рабочей поверхности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0E1BD8" w:rsidRPr="000E1BD8" w:rsidRDefault="000E1BD8" w:rsidP="000E1BD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Информационно-аналитический отдел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A22FC7" w:rsidRDefault="000E1BD8" w:rsidP="000E1BD8">
            <w:pPr>
              <w:pStyle w:val="aa"/>
              <w:jc w:val="left"/>
            </w:pPr>
            <w:r>
              <w:t xml:space="preserve">14. Заведующий отделом </w:t>
            </w:r>
          </w:p>
          <w:p w:rsidR="000E1BD8" w:rsidRPr="000E1BD8" w:rsidRDefault="000E1BD8" w:rsidP="000E1BD8">
            <w:pPr>
              <w:pStyle w:val="aa"/>
              <w:jc w:val="left"/>
            </w:pPr>
            <w:r>
              <w:t>медицинской статистики-врач-статистик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Освещенность рабочей поверхности: Модернизировать систему искусственного освещения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вредности по фактору освещенности рабочей поверхности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0E1BD8" w:rsidRPr="000E1BD8" w:rsidRDefault="000E1BD8" w:rsidP="000E1BD8">
            <w:pPr>
              <w:pStyle w:val="aa"/>
              <w:jc w:val="left"/>
            </w:pPr>
            <w:r>
              <w:t>15. Врач-статистик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Освещенность рабочей поверхности: Модернизировать систему искусственного освещения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вредности по фактору освещенности рабочей поверхности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0E1BD8" w:rsidRPr="000E1BD8" w:rsidRDefault="000E1BD8" w:rsidP="000E1BD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Педиатрическое отделение №1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0E1BD8" w:rsidRPr="000E1BD8" w:rsidRDefault="000E1BD8" w:rsidP="000E1BD8">
            <w:pPr>
              <w:pStyle w:val="aa"/>
              <w:jc w:val="left"/>
            </w:pPr>
            <w:r>
              <w:t>22. Заведующий педиатрическим отделением - врач педиатр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Биологический фактор: в соответствии со спецификацией выполняемой работы мероприятия по снижению воздействия 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A22FC7" w:rsidRDefault="000E1BD8" w:rsidP="000E1BD8">
            <w:pPr>
              <w:pStyle w:val="aa"/>
              <w:jc w:val="left"/>
            </w:pPr>
            <w:r>
              <w:t xml:space="preserve">23А(24А; 25А; 26А; 27А; 28А; 29А; 30А; 31А; 32А). </w:t>
            </w:r>
          </w:p>
          <w:p w:rsidR="000E1BD8" w:rsidRPr="000E1BD8" w:rsidRDefault="000E1BD8" w:rsidP="000E1BD8">
            <w:pPr>
              <w:pStyle w:val="aa"/>
              <w:jc w:val="left"/>
            </w:pPr>
            <w:r>
              <w:t>Врач-педиатр участковый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Биологический фактор: в соответствии со спецификацией выполняемой работы мероприятия по снижению воздействия 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A22FC7" w:rsidRDefault="000E1BD8" w:rsidP="000E1BD8">
            <w:pPr>
              <w:pStyle w:val="aa"/>
              <w:jc w:val="left"/>
            </w:pPr>
            <w:r>
              <w:t xml:space="preserve">33А(34А; 35А; 36А; 37А). </w:t>
            </w:r>
          </w:p>
          <w:p w:rsidR="000E1BD8" w:rsidRPr="000E1BD8" w:rsidRDefault="000E1BD8" w:rsidP="000E1BD8">
            <w:pPr>
              <w:pStyle w:val="aa"/>
              <w:jc w:val="left"/>
            </w:pPr>
            <w:r>
              <w:t xml:space="preserve">Врач-педиатр 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Биологический фактор: в соответствии со спецификацией выполняемой работы мероприятия по снижению воздействия 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0E1BD8" w:rsidRPr="000E1BD8" w:rsidRDefault="000E1BD8" w:rsidP="000E1BD8">
            <w:pPr>
              <w:pStyle w:val="aa"/>
              <w:jc w:val="left"/>
            </w:pPr>
            <w:r>
              <w:t>38. Старшая медицинская сестра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Биологический фактор: в соответствии со спецификацией выполняемой работы мероприятия по снижению воздействия 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A22FC7" w:rsidRDefault="000E1BD8" w:rsidP="000E1BD8">
            <w:pPr>
              <w:pStyle w:val="aa"/>
              <w:jc w:val="left"/>
            </w:pPr>
            <w:r>
              <w:t xml:space="preserve">39А(40А; 41А; 42А; 43А; 44А; 45А; 46А; 47А; 48А). </w:t>
            </w:r>
          </w:p>
          <w:p w:rsidR="000E1BD8" w:rsidRPr="000E1BD8" w:rsidRDefault="000E1BD8" w:rsidP="000E1BD8">
            <w:pPr>
              <w:pStyle w:val="aa"/>
              <w:jc w:val="left"/>
            </w:pPr>
            <w:r>
              <w:t>Медицинская сестра участковая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Биологический фактор: в соответствии со спецификацией выполняемой работы мероприятия по снижению воздействия 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A22FC7" w:rsidRDefault="000E1BD8" w:rsidP="000E1BD8">
            <w:pPr>
              <w:pStyle w:val="aa"/>
              <w:jc w:val="left"/>
            </w:pPr>
            <w:r>
              <w:t xml:space="preserve">49А(50А; 51А; 52А). </w:t>
            </w:r>
          </w:p>
          <w:p w:rsidR="000E1BD8" w:rsidRPr="000E1BD8" w:rsidRDefault="000E1BD8" w:rsidP="000E1BD8">
            <w:pPr>
              <w:pStyle w:val="aa"/>
              <w:jc w:val="left"/>
            </w:pPr>
            <w:r>
              <w:t>Медицинская сестра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Биологический фактор: в соответствии со спецификацией выполняемой работы мероприятия по снижению воздействия 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A22FC7" w:rsidRDefault="000E1BD8" w:rsidP="000E1BD8">
            <w:pPr>
              <w:pStyle w:val="aa"/>
              <w:jc w:val="left"/>
            </w:pPr>
            <w:r>
              <w:t xml:space="preserve">53. Медицинская сестра </w:t>
            </w:r>
          </w:p>
          <w:p w:rsidR="000E1BD8" w:rsidRPr="000E1BD8" w:rsidRDefault="000E1BD8" w:rsidP="000E1BD8">
            <w:pPr>
              <w:pStyle w:val="aa"/>
              <w:jc w:val="left"/>
            </w:pPr>
            <w:r>
              <w:t>процедурной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Биологический фактор: в соответствии со спецификацией выполняемой работы мероприятия по снижению воздействия 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0E1BD8" w:rsidRPr="000E1BD8" w:rsidRDefault="000E1BD8" w:rsidP="000E1BD8">
            <w:pPr>
              <w:pStyle w:val="aa"/>
              <w:jc w:val="left"/>
            </w:pPr>
            <w:r>
              <w:lastRenderedPageBreak/>
              <w:t>54. Фельдшер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Биологический фактор: в соответствии со спецификацией выполняемой работы мероприятия по снижению воздействия 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A22FC7" w:rsidRDefault="000E1BD8" w:rsidP="000E1BD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 xml:space="preserve">Прививочный кабинет </w:t>
            </w:r>
          </w:p>
          <w:p w:rsidR="000E1BD8" w:rsidRPr="000E1BD8" w:rsidRDefault="000E1BD8" w:rsidP="000E1BD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педиатрического отделения №1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0E1BD8" w:rsidRPr="000E1BD8" w:rsidRDefault="000E1BD8" w:rsidP="000E1BD8">
            <w:pPr>
              <w:pStyle w:val="aa"/>
              <w:jc w:val="left"/>
            </w:pPr>
            <w:r>
              <w:t>55. Медицинская сестра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Биологический фактор: в соответствии со спецификацией выполняемой работы мероприятия по снижению воздействия 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0E1BD8" w:rsidRPr="000E1BD8" w:rsidRDefault="000E1BD8" w:rsidP="000E1BD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Педиатрическое отделение №2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0E1BD8" w:rsidRPr="000E1BD8" w:rsidRDefault="000E1BD8" w:rsidP="000E1BD8">
            <w:pPr>
              <w:pStyle w:val="aa"/>
              <w:jc w:val="left"/>
            </w:pPr>
            <w:r>
              <w:t>56. Заведующий педиатрическим отделением - врач-педиатр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Биологический фактор: в соответствии со спецификацией выполняемой работы мероприятия по снижению воздействия 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A22FC7" w:rsidRDefault="000E1BD8" w:rsidP="000E1BD8">
            <w:pPr>
              <w:pStyle w:val="aa"/>
              <w:jc w:val="left"/>
            </w:pPr>
            <w:r>
              <w:t xml:space="preserve">57А(58А; 59А; 60А; 61А; 62А; 63А; 64А; 65А; 66А; 67А). </w:t>
            </w:r>
          </w:p>
          <w:p w:rsidR="000E1BD8" w:rsidRPr="000E1BD8" w:rsidRDefault="000E1BD8" w:rsidP="000E1BD8">
            <w:pPr>
              <w:pStyle w:val="aa"/>
              <w:jc w:val="left"/>
            </w:pPr>
            <w:r>
              <w:t>Врач-педиатр участковый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Биологический фактор: в соответствии со спецификацией выполняемой работы мероприятия по снижению воздействия 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0E1BD8" w:rsidRPr="000E1BD8" w:rsidRDefault="000E1BD8" w:rsidP="000E1BD8">
            <w:pPr>
              <w:pStyle w:val="aa"/>
              <w:jc w:val="left"/>
            </w:pPr>
            <w:r>
              <w:t xml:space="preserve">68А(69А; 70А; 71А; 72А; 73А). Врач-педиатр 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Биологический фактор: в соответствии со спецификацией выполняемой работы мероприятия по снижению воздействия 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0E1BD8" w:rsidRPr="000E1BD8" w:rsidRDefault="000E1BD8" w:rsidP="000E1BD8">
            <w:pPr>
              <w:pStyle w:val="aa"/>
              <w:jc w:val="left"/>
            </w:pPr>
            <w:r>
              <w:t>74. Старшая медицинская сестра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Биологический фактор: в соответствии со спецификацией выполняемой работы мероприятия по снижению воздействия 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A22FC7" w:rsidRDefault="000E1BD8" w:rsidP="000E1BD8">
            <w:pPr>
              <w:pStyle w:val="aa"/>
              <w:jc w:val="left"/>
            </w:pPr>
            <w:r>
              <w:t>75А(76А; 77А; 78А; 79А; 80А; 81А; 82А; 83А; 84А; 85А).</w:t>
            </w:r>
          </w:p>
          <w:p w:rsidR="000E1BD8" w:rsidRPr="000E1BD8" w:rsidRDefault="000E1BD8" w:rsidP="000E1BD8">
            <w:pPr>
              <w:pStyle w:val="aa"/>
              <w:jc w:val="left"/>
            </w:pPr>
            <w:r>
              <w:t xml:space="preserve"> Медицинская сестра участковая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Биологический фактор: в соответствии со спецификацией выполняемой работы мероприятия по снижению воздействия 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A22FC7" w:rsidRDefault="000E1BD8" w:rsidP="000E1BD8">
            <w:pPr>
              <w:pStyle w:val="aa"/>
              <w:jc w:val="left"/>
            </w:pPr>
            <w:r>
              <w:t xml:space="preserve">86А(87А; 88А; 89А; 90А). </w:t>
            </w:r>
          </w:p>
          <w:p w:rsidR="000E1BD8" w:rsidRPr="000E1BD8" w:rsidRDefault="000E1BD8" w:rsidP="000E1BD8">
            <w:pPr>
              <w:pStyle w:val="aa"/>
              <w:jc w:val="left"/>
            </w:pPr>
            <w:r>
              <w:t>Медицинская сестра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Биологический фактор: в соответствии со спецификацией выполняемой работы мероприятия по снижению воздействия 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A22FC7" w:rsidRDefault="000E1BD8" w:rsidP="000E1BD8">
            <w:pPr>
              <w:pStyle w:val="aa"/>
              <w:jc w:val="left"/>
            </w:pPr>
            <w:r>
              <w:t xml:space="preserve">91. Медицинская сестра </w:t>
            </w:r>
          </w:p>
          <w:p w:rsidR="000E1BD8" w:rsidRPr="000E1BD8" w:rsidRDefault="000E1BD8" w:rsidP="000E1BD8">
            <w:pPr>
              <w:pStyle w:val="aa"/>
              <w:jc w:val="left"/>
            </w:pPr>
            <w:r>
              <w:t>процедурной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Биологический фактор: в соответствии со спецификацией выполняемой работы мероприятия по снижению воздействия 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0E1BD8" w:rsidRPr="000E1BD8" w:rsidRDefault="000E1BD8" w:rsidP="000E1BD8">
            <w:pPr>
              <w:pStyle w:val="aa"/>
              <w:jc w:val="left"/>
            </w:pPr>
            <w:r>
              <w:t>92А(93А; 94А; 95А). Фельдшер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Биологический фактор: в соответствии со спецификацией выполняемой работы мероприятия по снижению воздействия </w:t>
            </w:r>
            <w:r>
              <w:lastRenderedPageBreak/>
              <w:t>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lastRenderedPageBreak/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0E1BD8" w:rsidRPr="000E1BD8" w:rsidRDefault="000E1BD8" w:rsidP="000E1BD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>Прививочный кабинет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0E1BD8" w:rsidRPr="000E1BD8" w:rsidRDefault="000E1BD8" w:rsidP="000E1BD8">
            <w:pPr>
              <w:pStyle w:val="aa"/>
              <w:jc w:val="left"/>
            </w:pPr>
            <w:r>
              <w:t>96. Медицинская сестра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Биологический фактор: в соответствии со спецификацией выполняемой работы мероприятия по снижению воздействия 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0E1BD8" w:rsidRPr="000E1BD8" w:rsidRDefault="000E1BD8" w:rsidP="000E1BD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Педиатрическое отделение №3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0E1BD8" w:rsidRPr="000E1BD8" w:rsidRDefault="000E1BD8" w:rsidP="000E1BD8">
            <w:pPr>
              <w:pStyle w:val="aa"/>
              <w:jc w:val="left"/>
            </w:pPr>
            <w:r>
              <w:t xml:space="preserve">97. Заведующий педиатрическим отделением - врач-педиатр 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Биологический фактор: в соответствии со спецификацией выполняемой работы мероприятия по снижению воздействия 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A22FC7" w:rsidRDefault="000E1BD8" w:rsidP="000E1BD8">
            <w:pPr>
              <w:pStyle w:val="aa"/>
              <w:jc w:val="left"/>
            </w:pPr>
            <w:r>
              <w:t xml:space="preserve">98А(99А; 100А; 101А; 102А; 103А; 104А; 105А; 106А; 107А; 108А; 109А; 110А; 111А). </w:t>
            </w:r>
          </w:p>
          <w:p w:rsidR="000E1BD8" w:rsidRPr="000E1BD8" w:rsidRDefault="000E1BD8" w:rsidP="000E1BD8">
            <w:pPr>
              <w:pStyle w:val="aa"/>
              <w:jc w:val="left"/>
            </w:pPr>
            <w:r>
              <w:t>Врач-педиатр участковый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Биологический фактор: в соответствии со спецификацией выполняемой работы мероприятия по снижению воздействия 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0E1BD8" w:rsidRPr="000E1BD8" w:rsidRDefault="000E1BD8" w:rsidP="000E1BD8">
            <w:pPr>
              <w:pStyle w:val="aa"/>
              <w:jc w:val="left"/>
            </w:pPr>
            <w:r>
              <w:t xml:space="preserve">112А(113А; 114А; 115А; 116А; 117А). Врач-педиатр 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Биологический фактор: в соответствии со спецификацией выполняемой работы мероприятия по снижению воздействия 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A22FC7" w:rsidRDefault="000E1BD8" w:rsidP="000E1BD8">
            <w:pPr>
              <w:pStyle w:val="aa"/>
              <w:jc w:val="left"/>
            </w:pPr>
            <w:r>
              <w:t xml:space="preserve">118. Старшая медицинская </w:t>
            </w:r>
          </w:p>
          <w:p w:rsidR="000E1BD8" w:rsidRPr="000E1BD8" w:rsidRDefault="000E1BD8" w:rsidP="000E1BD8">
            <w:pPr>
              <w:pStyle w:val="aa"/>
              <w:jc w:val="left"/>
            </w:pPr>
            <w:r>
              <w:t>сестра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Биологический фактор: в соответствии со спецификацией выполняемой работы мероприятия по снижению воздействия 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0E1BD8" w:rsidRPr="000E1BD8" w:rsidRDefault="000E1BD8" w:rsidP="000E1BD8">
            <w:pPr>
              <w:pStyle w:val="aa"/>
              <w:jc w:val="left"/>
            </w:pPr>
            <w:r>
              <w:t>119А(120А; 121А; 122А; 123А; 124А; 125А; 126А; 127А; 128А; 129А).  Медицинская сестра участковая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Биологический фактор: в соответствии со спецификацией выполняемой работы мероприятия по снижению воздействия 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0E1BD8" w:rsidRPr="000E1BD8" w:rsidRDefault="000E1BD8" w:rsidP="000E1BD8">
            <w:pPr>
              <w:pStyle w:val="aa"/>
              <w:jc w:val="left"/>
            </w:pPr>
            <w:r>
              <w:t>130А(131А; 132А; 133А; 134А; 135А; 136А; 137А; 138А; 139А). Медицинская сестра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Биологический фактор: в соответствии со спецификацией выполняемой работы мероприятия по снижению воздействия 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A22FC7" w:rsidRDefault="000E1BD8" w:rsidP="000E1BD8">
            <w:pPr>
              <w:pStyle w:val="aa"/>
              <w:jc w:val="left"/>
            </w:pPr>
            <w:r>
              <w:t xml:space="preserve">140. Медицинская сестра </w:t>
            </w:r>
          </w:p>
          <w:p w:rsidR="000E1BD8" w:rsidRPr="000E1BD8" w:rsidRDefault="000E1BD8" w:rsidP="000E1BD8">
            <w:pPr>
              <w:pStyle w:val="aa"/>
              <w:jc w:val="left"/>
            </w:pPr>
            <w:r>
              <w:t>процедурной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Биологический фактор: в соответствии со спецификацией выполняемой работы мероприятия по снижению воздействия 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0E1BD8" w:rsidRPr="000E1BD8" w:rsidRDefault="000E1BD8" w:rsidP="000E1BD8">
            <w:pPr>
              <w:pStyle w:val="aa"/>
              <w:jc w:val="left"/>
            </w:pPr>
            <w:r>
              <w:t>141А(142А). Фельдшер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Биологический фактор: в соответствии со спецификацией выполняемой работы мероприятия по снижению воздействия 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A22FC7" w:rsidRDefault="000E1BD8" w:rsidP="000E1BD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 xml:space="preserve">Прививочный кабинет </w:t>
            </w:r>
          </w:p>
          <w:p w:rsidR="000E1BD8" w:rsidRDefault="000E1BD8" w:rsidP="000E1BD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педиатрического отделения №3</w:t>
            </w:r>
          </w:p>
          <w:p w:rsidR="00A22FC7" w:rsidRPr="000E1BD8" w:rsidRDefault="00A22FC7" w:rsidP="000E1BD8">
            <w:pPr>
              <w:pStyle w:val="aa"/>
              <w:rPr>
                <w:b/>
                <w:i/>
              </w:rPr>
            </w:pP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A22FC7" w:rsidRDefault="000E1BD8" w:rsidP="000E1BD8">
            <w:pPr>
              <w:pStyle w:val="aa"/>
              <w:jc w:val="left"/>
            </w:pPr>
            <w:r>
              <w:lastRenderedPageBreak/>
              <w:t xml:space="preserve">143А(144А). Медицинская </w:t>
            </w:r>
          </w:p>
          <w:p w:rsidR="000E1BD8" w:rsidRPr="000E1BD8" w:rsidRDefault="000E1BD8" w:rsidP="000E1BD8">
            <w:pPr>
              <w:pStyle w:val="aa"/>
              <w:jc w:val="left"/>
            </w:pPr>
            <w:r>
              <w:t>сестра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Биологический фактор: в соответствии со спецификацией выполняемой работы мероприятия по снижению воздействия 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0E1BD8" w:rsidRPr="000E1BD8" w:rsidRDefault="000E1BD8" w:rsidP="000E1BD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Педиатрическое отделение №4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0E1BD8" w:rsidRPr="000E1BD8" w:rsidRDefault="000E1BD8" w:rsidP="000E1BD8">
            <w:pPr>
              <w:pStyle w:val="aa"/>
              <w:jc w:val="left"/>
            </w:pPr>
            <w:r>
              <w:t>145. Заведующий педиатрическим отделением - врач-педиатр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Биологический фактор: в соответствии со спецификацией выполняемой работы мероприятия по снижению воздействия 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0E1BD8" w:rsidRPr="000E1BD8" w:rsidRDefault="000E1BD8" w:rsidP="000E1BD8">
            <w:pPr>
              <w:pStyle w:val="aa"/>
              <w:jc w:val="left"/>
            </w:pPr>
            <w:r>
              <w:t>146А(147А; 148А; 149А; 150А; 151А; 152А; 153А; 154А; 155А; 156А; 157А). Врач-педиатр участковый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Биологический фактор: в соответствии со спецификацией выполняемой работы мероприятия по снижению воздействия 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0E1BD8" w:rsidRPr="000E1BD8" w:rsidRDefault="000E1BD8" w:rsidP="000E1BD8">
            <w:pPr>
              <w:pStyle w:val="aa"/>
              <w:jc w:val="left"/>
            </w:pPr>
            <w:r>
              <w:t xml:space="preserve">158А(159А; 160А; 161А; 162А). Врач-педиатр 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Биологический фактор: в соответствии со спецификацией выполняемой работы мероприятия по снижению воздействия 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A22FC7" w:rsidRDefault="000E1BD8" w:rsidP="000E1BD8">
            <w:pPr>
              <w:pStyle w:val="aa"/>
              <w:jc w:val="left"/>
            </w:pPr>
            <w:r>
              <w:t>163. Старшая медицинская</w:t>
            </w:r>
          </w:p>
          <w:p w:rsidR="000E1BD8" w:rsidRPr="000E1BD8" w:rsidRDefault="000E1BD8" w:rsidP="000E1BD8">
            <w:pPr>
              <w:pStyle w:val="aa"/>
              <w:jc w:val="left"/>
            </w:pPr>
            <w:r>
              <w:t xml:space="preserve"> сестра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Биологический фактор: в соответствии со спецификацией выполняемой работы мероприятия по снижению воздействия 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A22FC7" w:rsidRDefault="000E1BD8" w:rsidP="000E1BD8">
            <w:pPr>
              <w:pStyle w:val="aa"/>
              <w:jc w:val="left"/>
            </w:pPr>
            <w:r>
              <w:t>164А(165А; 166А; 167А; 168А; 169А; 170А; 171А; 172А; 173А; 174А; 175А). Медицинская</w:t>
            </w:r>
          </w:p>
          <w:p w:rsidR="000E1BD8" w:rsidRPr="000E1BD8" w:rsidRDefault="000E1BD8" w:rsidP="000E1BD8">
            <w:pPr>
              <w:pStyle w:val="aa"/>
              <w:jc w:val="left"/>
            </w:pPr>
            <w:r>
              <w:t xml:space="preserve"> сестра участковая 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Биологический фактор: в соответствии со спецификацией выполняемой работы мероприятия по снижению воздействия 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A22FC7" w:rsidRDefault="000E1BD8" w:rsidP="000E1BD8">
            <w:pPr>
              <w:pStyle w:val="aa"/>
              <w:jc w:val="left"/>
            </w:pPr>
            <w:r>
              <w:t xml:space="preserve">176А(177А; 178А). </w:t>
            </w:r>
          </w:p>
          <w:p w:rsidR="000E1BD8" w:rsidRPr="000E1BD8" w:rsidRDefault="000E1BD8" w:rsidP="000E1BD8">
            <w:pPr>
              <w:pStyle w:val="aa"/>
              <w:jc w:val="left"/>
            </w:pPr>
            <w:r>
              <w:t>Медицинская сестра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Биологический фактор: в соответствии со спецификацией выполняемой работы мероприятия по снижению воздействия 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A22FC7" w:rsidRDefault="000E1BD8" w:rsidP="000E1BD8">
            <w:pPr>
              <w:pStyle w:val="aa"/>
              <w:jc w:val="left"/>
            </w:pPr>
            <w:r>
              <w:t>179. Медицинская сестра</w:t>
            </w:r>
          </w:p>
          <w:p w:rsidR="000E1BD8" w:rsidRPr="000E1BD8" w:rsidRDefault="000E1BD8" w:rsidP="000E1BD8">
            <w:pPr>
              <w:pStyle w:val="aa"/>
              <w:jc w:val="left"/>
            </w:pPr>
            <w:r>
              <w:t xml:space="preserve"> процедурной 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Биологический фактор: в соответствии со спецификацией выполняемой работы мероприятия по снижению воздействия 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0E1BD8" w:rsidRPr="000E1BD8" w:rsidRDefault="000E1BD8" w:rsidP="000E1BD8">
            <w:pPr>
              <w:pStyle w:val="aa"/>
              <w:jc w:val="left"/>
            </w:pPr>
            <w:r>
              <w:t>180А(181А). Фельдшер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Биологический фактор: в соответствии со спецификацией выполняемой работы мероприятия по снижению воздействия 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A22FC7" w:rsidRDefault="000E1BD8" w:rsidP="000E1BD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 xml:space="preserve">Прививочный кабинет </w:t>
            </w:r>
          </w:p>
          <w:p w:rsidR="000E1BD8" w:rsidRPr="000E1BD8" w:rsidRDefault="000E1BD8" w:rsidP="000E1BD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педиатрического отделения №4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A22FC7" w:rsidRDefault="000E1BD8" w:rsidP="000E1BD8">
            <w:pPr>
              <w:pStyle w:val="aa"/>
              <w:jc w:val="left"/>
            </w:pPr>
            <w:r>
              <w:t xml:space="preserve">182А(183А). </w:t>
            </w:r>
          </w:p>
          <w:p w:rsidR="000E1BD8" w:rsidRPr="000E1BD8" w:rsidRDefault="000E1BD8" w:rsidP="000E1BD8">
            <w:pPr>
              <w:pStyle w:val="aa"/>
              <w:jc w:val="left"/>
            </w:pPr>
            <w:r>
              <w:t>Медицинская сестра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Биологический фактор: в соответствии со спецификацией выполняемой работы мероприятия по снижению воздействия </w:t>
            </w:r>
            <w:r>
              <w:lastRenderedPageBreak/>
              <w:t>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lastRenderedPageBreak/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0E1BD8" w:rsidRPr="000E1BD8" w:rsidRDefault="000E1BD8" w:rsidP="000E1BD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>Педиатрическое отделение №5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0E1BD8" w:rsidRPr="000E1BD8" w:rsidRDefault="000E1BD8" w:rsidP="000E1BD8">
            <w:pPr>
              <w:pStyle w:val="aa"/>
              <w:jc w:val="left"/>
            </w:pPr>
            <w:r>
              <w:t xml:space="preserve">184. Заведующий педиатрическим отделом - врач-педиатр 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Биологический фактор: в соответствии со спецификацией выполняемой работы мероприятия по снижению воздействия 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0E1BD8" w:rsidRPr="000E1BD8" w:rsidRDefault="000E1BD8" w:rsidP="000E1BD8">
            <w:pPr>
              <w:pStyle w:val="aa"/>
              <w:jc w:val="left"/>
            </w:pPr>
            <w:r>
              <w:t>185А(186А; 187А; 188А; 189А; 190А; 191А; 192А; 193А; 194А; 195А). Врач-педиатр участковый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Биологический фактор: в соответствии со спецификацией выполняемой работы мероприятия по снижению воздействия 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0E1BD8" w:rsidRPr="000E1BD8" w:rsidRDefault="000E1BD8" w:rsidP="000E1BD8">
            <w:pPr>
              <w:pStyle w:val="aa"/>
              <w:jc w:val="left"/>
            </w:pPr>
            <w:r>
              <w:t>196А(197А; 198А; 199А; 200А). Врач-педиатр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Биологический фактор: в соответствии со спецификацией выполняемой работы мероприятия по снижению воздействия 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A22FC7" w:rsidRDefault="000E1BD8" w:rsidP="000E1BD8">
            <w:pPr>
              <w:pStyle w:val="aa"/>
              <w:jc w:val="left"/>
            </w:pPr>
            <w:r>
              <w:t xml:space="preserve">201. Старшая медицинская </w:t>
            </w:r>
          </w:p>
          <w:p w:rsidR="000E1BD8" w:rsidRPr="000E1BD8" w:rsidRDefault="000E1BD8" w:rsidP="000E1BD8">
            <w:pPr>
              <w:pStyle w:val="aa"/>
              <w:jc w:val="left"/>
            </w:pPr>
            <w:r>
              <w:t>сестра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Биологический фактор: в соответствии со спецификацией выполняемой работы мероприятия по снижению воздействия 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0E1BD8" w:rsidRPr="000E1BD8" w:rsidRDefault="000E1BD8" w:rsidP="000E1BD8">
            <w:pPr>
              <w:pStyle w:val="aa"/>
              <w:jc w:val="left"/>
            </w:pPr>
            <w:r>
              <w:t>202А(203А; 204А; 205А; 206А; 207А; 208А; 209А; 210А; 211А; 212А). Медицинская сестра участковая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Биологический фактор: в соответствии со спецификацией выполняемой работы мероприятия по снижению воздействия 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A22FC7" w:rsidRDefault="000E1BD8" w:rsidP="000E1BD8">
            <w:pPr>
              <w:pStyle w:val="aa"/>
              <w:jc w:val="left"/>
            </w:pPr>
            <w:r>
              <w:t>213А(214А; 215А; 216А).</w:t>
            </w:r>
          </w:p>
          <w:p w:rsidR="000E1BD8" w:rsidRPr="000E1BD8" w:rsidRDefault="000E1BD8" w:rsidP="000E1BD8">
            <w:pPr>
              <w:pStyle w:val="aa"/>
              <w:jc w:val="left"/>
            </w:pPr>
            <w:r>
              <w:t xml:space="preserve"> Медицинская сестра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Биологический фактор: в соответствии со спецификацией выполняемой работы мероприятия по снижению воздействия 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A22FC7" w:rsidRDefault="000E1BD8" w:rsidP="000E1BD8">
            <w:pPr>
              <w:pStyle w:val="aa"/>
              <w:jc w:val="left"/>
            </w:pPr>
            <w:r>
              <w:t xml:space="preserve">217А(218А). Медицинская </w:t>
            </w:r>
          </w:p>
          <w:p w:rsidR="000E1BD8" w:rsidRPr="000E1BD8" w:rsidRDefault="000E1BD8" w:rsidP="000E1BD8">
            <w:pPr>
              <w:pStyle w:val="aa"/>
              <w:jc w:val="left"/>
            </w:pPr>
            <w:r>
              <w:t>сестра процедурной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Биологический фактор: в соответствии со спецификацией выполняемой работы мероприятия по снижению воздействия 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0E1BD8" w:rsidRPr="000E1BD8" w:rsidRDefault="000E1BD8" w:rsidP="000E1BD8">
            <w:pPr>
              <w:pStyle w:val="aa"/>
              <w:jc w:val="left"/>
            </w:pPr>
            <w:r>
              <w:t>219А(220А). Фельдшер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Биологический фактор: в соответствии со спецификацией выполняемой работы мероприятия по снижению воздействия 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A22FC7" w:rsidRDefault="000E1BD8" w:rsidP="000E1BD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 xml:space="preserve">Прививочный кабинет </w:t>
            </w:r>
          </w:p>
          <w:p w:rsidR="000E1BD8" w:rsidRPr="000E1BD8" w:rsidRDefault="000E1BD8" w:rsidP="000E1BD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педиатрического отделения №5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A22FC7" w:rsidRDefault="000E1BD8" w:rsidP="000E1BD8">
            <w:pPr>
              <w:pStyle w:val="aa"/>
              <w:jc w:val="left"/>
            </w:pPr>
            <w:r>
              <w:t xml:space="preserve">221А(222А). </w:t>
            </w:r>
          </w:p>
          <w:p w:rsidR="000E1BD8" w:rsidRPr="000E1BD8" w:rsidRDefault="000E1BD8" w:rsidP="000E1BD8">
            <w:pPr>
              <w:pStyle w:val="aa"/>
              <w:jc w:val="left"/>
            </w:pPr>
            <w:r>
              <w:t>Медицинская сестра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Биологический фактор: в соответствии со спецификацией выполняемой работы мероприятия по снижению воздействия 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A22FC7" w:rsidRDefault="000E1BD8" w:rsidP="000E1BD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 xml:space="preserve">Отделение организации </w:t>
            </w:r>
          </w:p>
          <w:p w:rsidR="000E1BD8" w:rsidRPr="000E1BD8" w:rsidRDefault="000E1BD8" w:rsidP="000E1BD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медицинской помощи несовер</w:t>
            </w:r>
            <w:r>
              <w:rPr>
                <w:b/>
                <w:i/>
              </w:rPr>
              <w:lastRenderedPageBreak/>
              <w:t>шеннолетним в образовательных организациях №1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0E1BD8" w:rsidRPr="000E1BD8" w:rsidRDefault="000E1BD8" w:rsidP="000E1BD8">
            <w:pPr>
              <w:pStyle w:val="aa"/>
              <w:jc w:val="left"/>
            </w:pPr>
            <w:r>
              <w:lastRenderedPageBreak/>
              <w:t>223. Заведующий отделением медицинской профилактики - врач-педиатр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Биологический фактор: в соответствии со спецификацией выполняемой работы мероприятия по снижению воздействия 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0E1BD8" w:rsidRPr="000E1BD8" w:rsidRDefault="000E1BD8" w:rsidP="000E1BD8">
            <w:pPr>
              <w:pStyle w:val="aa"/>
              <w:jc w:val="left"/>
            </w:pPr>
            <w:r>
              <w:t xml:space="preserve">224А(225А; 226А; 227А; 228А; 229А). Врач-педиатр 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Биологический фактор: в соответствии со спецификацией выполняемой работы мероприятия по снижению воздействия 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0E1BD8" w:rsidRPr="000E1BD8" w:rsidRDefault="000E1BD8" w:rsidP="000E1BD8">
            <w:pPr>
              <w:pStyle w:val="aa"/>
              <w:jc w:val="left"/>
            </w:pPr>
            <w:r>
              <w:t>230. Старшая медицинская сестра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Биологический фактор: в соответствии со спецификацией выполняемой работы мероприятия по снижению воздействия 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A22FC7" w:rsidRDefault="000E1BD8" w:rsidP="000E1BD8">
            <w:pPr>
              <w:pStyle w:val="aa"/>
              <w:jc w:val="left"/>
            </w:pPr>
            <w:r>
              <w:t xml:space="preserve">231А(232А; 233А; 234А; 235А; 236А; 237А; 238А; 239А). </w:t>
            </w:r>
          </w:p>
          <w:p w:rsidR="000E1BD8" w:rsidRPr="000E1BD8" w:rsidRDefault="000E1BD8" w:rsidP="000E1BD8">
            <w:pPr>
              <w:pStyle w:val="aa"/>
              <w:jc w:val="left"/>
            </w:pPr>
            <w:r>
              <w:t>Медицинская сестра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Биологический фактор: в соответствии со спецификацией выполняемой работы мероприятия по снижению воздействия 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A22FC7" w:rsidRDefault="000E1BD8" w:rsidP="000E1BD8">
            <w:pPr>
              <w:pStyle w:val="aa"/>
              <w:jc w:val="left"/>
            </w:pPr>
            <w:r>
              <w:t xml:space="preserve">240А(241А; 242А; 243А). </w:t>
            </w:r>
          </w:p>
          <w:p w:rsidR="000E1BD8" w:rsidRPr="000E1BD8" w:rsidRDefault="000E1BD8" w:rsidP="000E1BD8">
            <w:pPr>
              <w:pStyle w:val="aa"/>
              <w:jc w:val="left"/>
            </w:pPr>
            <w:r>
              <w:t>Фельдшер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Биологический фактор: в соответствии со спецификацией выполняемой работы мероприятия по снижению воздействия 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0E1BD8" w:rsidRPr="000E1BD8" w:rsidRDefault="000E1BD8" w:rsidP="000E1BD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Отделение организации медицинской помощи несовершеннолетним в образовательных организациях №2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0E1BD8" w:rsidRPr="000E1BD8" w:rsidRDefault="000E1BD8" w:rsidP="000E1BD8">
            <w:pPr>
              <w:pStyle w:val="aa"/>
              <w:jc w:val="left"/>
            </w:pPr>
            <w:r>
              <w:t>244. Заведующий отделением медицинской профилактики - врач-педиатр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Биологический фактор: в соответствии со спецификацией выполняемой работы мероприятия по снижению воздействия 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0E1BD8" w:rsidRPr="000E1BD8" w:rsidRDefault="000E1BD8" w:rsidP="000E1BD8">
            <w:pPr>
              <w:pStyle w:val="aa"/>
              <w:jc w:val="left"/>
            </w:pPr>
            <w:r>
              <w:t xml:space="preserve">245А(246А; 247А; 248А; 249А; 250А; 251А; 252А; 253А; 254А; 255А; 256А). Врач-педиатр 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Биологический фактор: в соответствии со спецификацией выполняемой работы мероприятия по снижению воздействия 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A22FC7" w:rsidRDefault="000E1BD8" w:rsidP="000E1BD8">
            <w:pPr>
              <w:pStyle w:val="aa"/>
              <w:jc w:val="left"/>
            </w:pPr>
            <w:r>
              <w:t xml:space="preserve">257. Старшая медицинская </w:t>
            </w:r>
          </w:p>
          <w:p w:rsidR="000E1BD8" w:rsidRPr="000E1BD8" w:rsidRDefault="000E1BD8" w:rsidP="000E1BD8">
            <w:pPr>
              <w:pStyle w:val="aa"/>
              <w:jc w:val="left"/>
            </w:pPr>
            <w:r>
              <w:t>сестра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Биологический фактор: в соответствии со спецификацией выполняемой работы мероприятия по снижению воздействия 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0E1BD8" w:rsidRPr="000E1BD8" w:rsidRDefault="000E1BD8" w:rsidP="000E1BD8">
            <w:pPr>
              <w:pStyle w:val="aa"/>
              <w:jc w:val="left"/>
            </w:pPr>
            <w:r>
              <w:t xml:space="preserve">258А(259А; 260А; 261А; 262А; 263А; 264А; 265А; 266А; 267А; 268А; 269А; 270А; 271А; 272А; 273А; 274А; 275А; 276А; 277А; 278А; 279А; 280А; 281А; 282А; </w:t>
            </w:r>
            <w:r>
              <w:lastRenderedPageBreak/>
              <w:t>283А). Медицинская сестра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lastRenderedPageBreak/>
              <w:t>Биологический фактор: в соответствии со спецификацией выполняемой работы мероприятия по снижению воздействия 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0E1BD8" w:rsidRPr="000E1BD8" w:rsidRDefault="000E1BD8" w:rsidP="000E1BD8">
            <w:pPr>
              <w:pStyle w:val="aa"/>
              <w:jc w:val="left"/>
            </w:pPr>
            <w:r>
              <w:lastRenderedPageBreak/>
              <w:t>284А(285А; 286А; 287А; 288А; 289А; 290А). Фельдшер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Биологический фактор: в соответствии со спецификацией выполняемой работы мероприятия по снижению воздействия 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0E1BD8" w:rsidRPr="000E1BD8" w:rsidRDefault="000E1BD8" w:rsidP="000E1BD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Отделение организации медицинской помощи несовершеннолетним в образовательных организациях №3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0E1BD8" w:rsidRPr="000E1BD8" w:rsidRDefault="000E1BD8" w:rsidP="000E1BD8">
            <w:pPr>
              <w:pStyle w:val="aa"/>
              <w:jc w:val="left"/>
            </w:pPr>
            <w:r>
              <w:t>291. Заведующий отделением медицинской профилактики - врач-педиатр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Биологический фактор: в соответствии со спецификацией выполняемой работы мероприятия по снижению воздействия 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A22FC7" w:rsidRDefault="000E1BD8" w:rsidP="000E1BD8">
            <w:pPr>
              <w:pStyle w:val="aa"/>
              <w:jc w:val="left"/>
            </w:pPr>
            <w:r>
              <w:t xml:space="preserve">292А(293А; 294А; 295А; 296А; 297А; 298А; 299А; 300А; 301А; 302А; 303А; 304А). </w:t>
            </w:r>
          </w:p>
          <w:p w:rsidR="000E1BD8" w:rsidRPr="000E1BD8" w:rsidRDefault="000E1BD8" w:rsidP="000E1BD8">
            <w:pPr>
              <w:pStyle w:val="aa"/>
              <w:jc w:val="left"/>
            </w:pPr>
            <w:r>
              <w:t xml:space="preserve">Врач-педиатр 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Биологический фактор: в соответствии со спецификацией выполняемой работы мероприятия по снижению воздействия 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0E1BD8" w:rsidRPr="000E1BD8" w:rsidRDefault="000E1BD8" w:rsidP="000E1BD8">
            <w:pPr>
              <w:pStyle w:val="aa"/>
              <w:jc w:val="left"/>
            </w:pPr>
            <w:r>
              <w:t>305. Старшая медицинская сестра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Биологический фактор: в соответствии со спецификацией выполняемой работы мероприятия по снижению воздействия 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0E1BD8" w:rsidRPr="000E1BD8" w:rsidRDefault="000E1BD8" w:rsidP="000E1BD8">
            <w:pPr>
              <w:pStyle w:val="aa"/>
              <w:jc w:val="left"/>
            </w:pPr>
            <w:r>
              <w:t>306А(307А; 308А; 309А; 310А; 311А; 312А; 313А; 314А; 315А; 316А; 317А; 318А; 319А; 320А; 321А; 322А; 323А; 324А; 325А; 326А; 327А; 328А; 329А; 330А). Медицинская сестра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Биологический фактор: в соответствии со спецификацией выполняемой работы мероприятия по снижению воздействия 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0E1BD8" w:rsidRPr="000E1BD8" w:rsidRDefault="000E1BD8" w:rsidP="000E1BD8">
            <w:pPr>
              <w:pStyle w:val="aa"/>
              <w:jc w:val="left"/>
            </w:pPr>
            <w:r>
              <w:t>331А(332А; 333А; 334А; 335А; 336А; 337А; 338А). Фельдшер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Биологический фактор: в соответствии со спецификацией выполняемой работы мероприятия по снижению воздействия 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0E1BD8" w:rsidRPr="000E1BD8" w:rsidRDefault="000E1BD8" w:rsidP="000E1BD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Оториноларингологическое отделение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0E1BD8" w:rsidRPr="000E1BD8" w:rsidRDefault="000E1BD8" w:rsidP="000E1BD8">
            <w:pPr>
              <w:pStyle w:val="aa"/>
              <w:jc w:val="left"/>
            </w:pPr>
            <w:r>
              <w:t>339. Заведующий оториноларингологическим отделением - врач-оториноларинголог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Биологический фактор: в соответствии со спецификацией выполняемой работы мероприятия по снижению воздействия 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0E1BD8" w:rsidRPr="000E1BD8" w:rsidRDefault="000E1BD8" w:rsidP="000E1BD8">
            <w:pPr>
              <w:pStyle w:val="aa"/>
              <w:jc w:val="left"/>
            </w:pPr>
            <w:r>
              <w:t>340А(341А; 342А; 343А; 344А; 345А; 346А; 347А; 348А; 349А). Врач-оториноларинголог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Биологический фактор: в соответствии со спецификацией выполняемой работы мероприятия по снижению воздействия 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A22FC7" w:rsidRDefault="000E1BD8" w:rsidP="000E1BD8">
            <w:pPr>
              <w:pStyle w:val="aa"/>
              <w:jc w:val="left"/>
            </w:pPr>
            <w:r>
              <w:t xml:space="preserve">350А(351А; 352А; 353А; 354А; 355А; 356А; 357А; 358А). </w:t>
            </w:r>
          </w:p>
          <w:p w:rsidR="000E1BD8" w:rsidRPr="000E1BD8" w:rsidRDefault="000E1BD8" w:rsidP="000E1BD8">
            <w:pPr>
              <w:pStyle w:val="aa"/>
              <w:jc w:val="left"/>
            </w:pPr>
            <w:r>
              <w:lastRenderedPageBreak/>
              <w:t>Медицинская сестра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lastRenderedPageBreak/>
              <w:t xml:space="preserve">Биологический фактор: в соответствии со спецификацией выполняемой работы </w:t>
            </w:r>
            <w:r>
              <w:lastRenderedPageBreak/>
              <w:t>мероприятия по снижению воздействия 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lastRenderedPageBreak/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A22FC7" w:rsidRDefault="000E1BD8" w:rsidP="000E1BD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 xml:space="preserve">Кабинет врача - детского </w:t>
            </w:r>
          </w:p>
          <w:p w:rsidR="000E1BD8" w:rsidRPr="000E1BD8" w:rsidRDefault="000E1BD8" w:rsidP="000E1BD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хирурга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0E1BD8" w:rsidRPr="000E1BD8" w:rsidRDefault="000E1BD8" w:rsidP="000E1BD8">
            <w:pPr>
              <w:pStyle w:val="aa"/>
              <w:jc w:val="left"/>
            </w:pPr>
            <w:r>
              <w:t>359. Заведующий отделением детской хирургии-врач-детский хирург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Биологический фактор: в соответствии со спецификацией выполняемой работы мероприятия по снижению воздействия 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0E1BD8" w:rsidRPr="000E1BD8" w:rsidRDefault="000E1BD8" w:rsidP="000E1BD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Кабинет детской хирургии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0E1BD8" w:rsidRPr="000E1BD8" w:rsidRDefault="000E1BD8" w:rsidP="000E1BD8">
            <w:pPr>
              <w:pStyle w:val="aa"/>
              <w:jc w:val="left"/>
            </w:pPr>
            <w:r>
              <w:t>360А(361А; 362А; 363А; 364А; 365А). Врач-детский хирург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Биологический фактор: в соответствии со спецификацией выполняемой работы мероприятия по снижению воздействия 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0E1BD8" w:rsidRPr="000E1BD8" w:rsidRDefault="000E1BD8" w:rsidP="000E1BD8">
            <w:pPr>
              <w:pStyle w:val="aa"/>
              <w:jc w:val="left"/>
            </w:pPr>
            <w:r>
              <w:t>366А(367А; 368А; 369А; 370А; 371А). Медицинская сестра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Биологический фактор: в соответствии со спецификацией выполняемой работы мероприятия по снижению воздействия 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0E1BD8" w:rsidRPr="000E1BD8" w:rsidRDefault="000E1BD8" w:rsidP="000E1BD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Травматолого-ортопедический кабинет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0E1BD8" w:rsidRPr="000E1BD8" w:rsidRDefault="000E1BD8" w:rsidP="000E1BD8">
            <w:pPr>
              <w:pStyle w:val="aa"/>
              <w:jc w:val="left"/>
            </w:pPr>
            <w:r>
              <w:t>372А(373А; 374А; 375А; 376А). Врач-травматолог-ортопед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Биологический фактор: в соответствии со спецификацией выполняемой работы мероприятия по снижению воздействия 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0E1BD8" w:rsidRPr="000E1BD8" w:rsidRDefault="000E1BD8" w:rsidP="000E1BD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Отделение неврологии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0E1BD8" w:rsidRPr="000E1BD8" w:rsidRDefault="000E1BD8" w:rsidP="000E1BD8">
            <w:pPr>
              <w:pStyle w:val="aa"/>
              <w:jc w:val="left"/>
            </w:pPr>
            <w:r>
              <w:t>377. Заведующий отделением неврологии-врач-невролог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Биологический фактор: в соответствии со спецификацией выполняемой работы мероприятия по снижению воздействия 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A22FC7" w:rsidRDefault="000E1BD8" w:rsidP="000E1BD8">
            <w:pPr>
              <w:pStyle w:val="aa"/>
              <w:jc w:val="left"/>
            </w:pPr>
            <w:r>
              <w:t xml:space="preserve">378А(379А; 380А; 381А; 382А; 383А; 384А; 385А). </w:t>
            </w:r>
          </w:p>
          <w:p w:rsidR="000E1BD8" w:rsidRPr="000E1BD8" w:rsidRDefault="000E1BD8" w:rsidP="000E1BD8">
            <w:pPr>
              <w:pStyle w:val="aa"/>
              <w:jc w:val="left"/>
            </w:pPr>
            <w:r>
              <w:t>Врач-невролог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Биологический фактор: в соответствии со спецификацией выполняемой работы мероприятия по снижению воздействия 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A22FC7" w:rsidRDefault="000E1BD8" w:rsidP="000E1BD8">
            <w:pPr>
              <w:pStyle w:val="aa"/>
              <w:jc w:val="left"/>
            </w:pPr>
            <w:r>
              <w:t xml:space="preserve">386А(387А; 388А; 389А). </w:t>
            </w:r>
          </w:p>
          <w:p w:rsidR="000E1BD8" w:rsidRPr="000E1BD8" w:rsidRDefault="000E1BD8" w:rsidP="000E1BD8">
            <w:pPr>
              <w:pStyle w:val="aa"/>
              <w:jc w:val="left"/>
            </w:pPr>
            <w:r>
              <w:t>Медицинская сестра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Биологический фактор: в соответствии со спецификацией выполняемой работы мероприятия по снижению воздействия 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0E1BD8" w:rsidRPr="000E1BD8" w:rsidRDefault="000E1BD8" w:rsidP="000E1BD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 xml:space="preserve">Консультативно-диагностическое отделение 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A22FC7" w:rsidRPr="000E1BD8" w:rsidRDefault="000E1BD8" w:rsidP="00A22FC7">
            <w:pPr>
              <w:pStyle w:val="aa"/>
              <w:jc w:val="left"/>
            </w:pPr>
            <w:r>
              <w:t>390. Заведующий консультативно-диагностическим  отделением-врач-офтальмолог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Биологический фактор: в соответствии со спецификацией выполняемой работы мероприятия по снижению воздействия фактора не предусмотрены</w:t>
            </w:r>
          </w:p>
          <w:p w:rsidR="00A22FC7" w:rsidRDefault="00A22FC7" w:rsidP="00DB70BA">
            <w:pPr>
              <w:pStyle w:val="aa"/>
            </w:pP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0E1BD8" w:rsidRPr="000E1BD8" w:rsidRDefault="000E1BD8" w:rsidP="000E1BD8">
            <w:pPr>
              <w:pStyle w:val="aa"/>
              <w:jc w:val="left"/>
            </w:pPr>
            <w:r>
              <w:lastRenderedPageBreak/>
              <w:t>391. Старшая медицинская сестра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Биологический фактор: в соответствии со спецификацией выполняемой работы мероприятия по снижению воздействия 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A22FC7" w:rsidRDefault="000E1BD8" w:rsidP="000E1BD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 xml:space="preserve">Кабинет врача-детского </w:t>
            </w:r>
          </w:p>
          <w:p w:rsidR="000E1BD8" w:rsidRPr="000E1BD8" w:rsidRDefault="000E1BD8" w:rsidP="000E1BD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уролога-андролога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0E1BD8" w:rsidRPr="000E1BD8" w:rsidRDefault="000E1BD8" w:rsidP="000E1BD8">
            <w:pPr>
              <w:pStyle w:val="aa"/>
              <w:jc w:val="left"/>
            </w:pPr>
            <w:r>
              <w:t>392. Врач-детский уролог-андролог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Биологический фактор: в соответствии со спецификацией выполняемой работы мероприятия по снижению воздействия 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A22FC7" w:rsidRDefault="000E1BD8" w:rsidP="000E1BD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 xml:space="preserve">Кабинет врача-детского </w:t>
            </w:r>
          </w:p>
          <w:p w:rsidR="000E1BD8" w:rsidRPr="000E1BD8" w:rsidRDefault="000E1BD8" w:rsidP="000E1BD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кардиолога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A22FC7" w:rsidRDefault="000E1BD8" w:rsidP="000E1BD8">
            <w:pPr>
              <w:pStyle w:val="aa"/>
              <w:jc w:val="left"/>
            </w:pPr>
            <w:r>
              <w:t xml:space="preserve">393А(394А). Врач-детский </w:t>
            </w:r>
          </w:p>
          <w:p w:rsidR="000E1BD8" w:rsidRPr="000E1BD8" w:rsidRDefault="000E1BD8" w:rsidP="000E1BD8">
            <w:pPr>
              <w:pStyle w:val="aa"/>
              <w:jc w:val="left"/>
            </w:pPr>
            <w:r>
              <w:t>кардиолог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Биологический фактор: в соответствии со спецификацией выполняемой работы мероприятия по снижению воздействия 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0E1BD8" w:rsidRPr="000E1BD8" w:rsidRDefault="000E1BD8" w:rsidP="000E1BD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Кабинет врача-гематолога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0E1BD8" w:rsidRPr="000E1BD8" w:rsidRDefault="000E1BD8" w:rsidP="000E1BD8">
            <w:pPr>
              <w:pStyle w:val="aa"/>
              <w:jc w:val="left"/>
            </w:pPr>
            <w:r>
              <w:t>395. Врач-гематолог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Биологический фактор: в соответствии со спецификацией выполняемой работы мероприятия по снижению воздействия 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0E1BD8" w:rsidRPr="000E1BD8" w:rsidRDefault="000E1BD8" w:rsidP="000E1BD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Кабинет врача-нефролога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0E1BD8" w:rsidRPr="000E1BD8" w:rsidRDefault="000E1BD8" w:rsidP="000E1BD8">
            <w:pPr>
              <w:pStyle w:val="aa"/>
              <w:jc w:val="left"/>
            </w:pPr>
            <w:r>
              <w:t>396. Врач-нефролог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Биологический фактор: в соответствии со спецификацией выполняемой работы мероприятия по снижению воздействия 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0E1BD8" w:rsidRPr="000E1BD8" w:rsidRDefault="000E1BD8" w:rsidP="000E1BD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Кабинет врача-гастроэнтеролога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0E1BD8" w:rsidRPr="000E1BD8" w:rsidRDefault="000E1BD8" w:rsidP="000E1BD8">
            <w:pPr>
              <w:pStyle w:val="aa"/>
              <w:jc w:val="left"/>
            </w:pPr>
            <w:r>
              <w:t>397А(398А). Врач-гастроэнтеролог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Биологический фактор: в соответствии со спецификацией выполняемой работы мероприятия по снижению воздействия 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A22FC7" w:rsidRDefault="000E1BD8" w:rsidP="000E1BD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 xml:space="preserve">Кабинет врача-детского </w:t>
            </w:r>
          </w:p>
          <w:p w:rsidR="000E1BD8" w:rsidRPr="000E1BD8" w:rsidRDefault="000E1BD8" w:rsidP="000E1BD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эндокринолога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A22FC7" w:rsidRDefault="000E1BD8" w:rsidP="000E1BD8">
            <w:pPr>
              <w:pStyle w:val="aa"/>
              <w:jc w:val="left"/>
            </w:pPr>
            <w:r>
              <w:t xml:space="preserve">399А(400А). Врач-детский </w:t>
            </w:r>
          </w:p>
          <w:p w:rsidR="000E1BD8" w:rsidRPr="000E1BD8" w:rsidRDefault="000E1BD8" w:rsidP="000E1BD8">
            <w:pPr>
              <w:pStyle w:val="aa"/>
              <w:jc w:val="left"/>
            </w:pPr>
            <w:r>
              <w:t>эндокринолог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Биологический фактор: в соответствии со спецификацией выполняемой работы мероприятия по снижению воздействия 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0E1BD8" w:rsidRPr="000E1BD8" w:rsidRDefault="000E1BD8" w:rsidP="000E1BD8">
            <w:pPr>
              <w:pStyle w:val="aa"/>
              <w:jc w:val="left"/>
            </w:pPr>
            <w:r>
              <w:t>401. Медицинская сестра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Биологический фактор: в соответствии со спецификацией выполняемой работы мероприятия по снижению воздействия фактора не предусмотрены</w:t>
            </w:r>
          </w:p>
          <w:p w:rsidR="00A22FC7" w:rsidRDefault="00A22FC7" w:rsidP="00DB70BA">
            <w:pPr>
              <w:pStyle w:val="aa"/>
            </w:pP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A22FC7" w:rsidRDefault="000E1BD8" w:rsidP="000E1BD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>Кабинет врача-</w:t>
            </w:r>
          </w:p>
          <w:p w:rsidR="000E1BD8" w:rsidRPr="000E1BD8" w:rsidRDefault="000E1BD8" w:rsidP="000E1BD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аллерголога-иммунолога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0E1BD8" w:rsidRPr="000E1BD8" w:rsidRDefault="000E1BD8" w:rsidP="000E1BD8">
            <w:pPr>
              <w:pStyle w:val="aa"/>
              <w:jc w:val="left"/>
            </w:pPr>
            <w:r>
              <w:t>402А(403А; 404А). Врач-аллерголог-иммунолог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Биологический фактор: в соответствии со спецификацией выполняемой работы мероприятия по снижению воздействия 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0E1BD8" w:rsidRPr="000E1BD8" w:rsidRDefault="000E1BD8" w:rsidP="000E1BD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Кабинет врача-акушер-гинеколога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A22FC7" w:rsidRDefault="000E1BD8" w:rsidP="000E1BD8">
            <w:pPr>
              <w:pStyle w:val="aa"/>
              <w:jc w:val="left"/>
            </w:pPr>
            <w:r>
              <w:t xml:space="preserve">405А(406А; 407А). </w:t>
            </w:r>
          </w:p>
          <w:p w:rsidR="000E1BD8" w:rsidRPr="000E1BD8" w:rsidRDefault="000E1BD8" w:rsidP="000E1BD8">
            <w:pPr>
              <w:pStyle w:val="aa"/>
              <w:jc w:val="left"/>
            </w:pPr>
            <w:r>
              <w:t>Врач-акушер-гинеколог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Биологический фактор: в соответствии со спецификацией выполняемой работы мероприятия по снижению воздействия 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A22FC7" w:rsidRDefault="000E1BD8" w:rsidP="000E1BD8">
            <w:pPr>
              <w:pStyle w:val="aa"/>
              <w:jc w:val="left"/>
            </w:pPr>
            <w:r>
              <w:t xml:space="preserve">408А(409А; 410А). </w:t>
            </w:r>
          </w:p>
          <w:p w:rsidR="000E1BD8" w:rsidRPr="000E1BD8" w:rsidRDefault="000E1BD8" w:rsidP="000E1BD8">
            <w:pPr>
              <w:pStyle w:val="aa"/>
              <w:jc w:val="left"/>
            </w:pPr>
            <w:r>
              <w:t>Медицинская сестра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Биологический фактор: в соответствии со спецификацией выполняемой работы мероприятия по снижению воздействия 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0E1BD8" w:rsidRPr="000E1BD8" w:rsidRDefault="000E1BD8" w:rsidP="000E1BD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Кабинет врача-эпидемиолога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0E1BD8" w:rsidRPr="000E1BD8" w:rsidRDefault="000E1BD8" w:rsidP="000E1BD8">
            <w:pPr>
              <w:pStyle w:val="aa"/>
              <w:jc w:val="left"/>
            </w:pPr>
            <w:r>
              <w:t>411. Врач-эпидемиолог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Биологический фактор: в соответствии со спецификацией выполняемой работы мероприятия по снижению воздействия 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A22FC7" w:rsidRDefault="000E1BD8" w:rsidP="000E1BD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 xml:space="preserve">Клинико-диагностическая </w:t>
            </w:r>
          </w:p>
          <w:p w:rsidR="000E1BD8" w:rsidRPr="000E1BD8" w:rsidRDefault="000E1BD8" w:rsidP="000E1BD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лаборатория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0E1BD8" w:rsidRPr="000E1BD8" w:rsidRDefault="000E1BD8" w:rsidP="000E1BD8">
            <w:pPr>
              <w:pStyle w:val="aa"/>
              <w:jc w:val="left"/>
            </w:pPr>
            <w:r>
              <w:t xml:space="preserve">412. Заведующий клинико-диагностической лабораторией - врач клинической лабораторной диагностики 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Биологический фактор: в соответствии со спецификацией выполняемой работы мероприятия по снижению воздействия 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0E1BD8" w:rsidRPr="000E1BD8" w:rsidRDefault="000E1BD8" w:rsidP="000E1BD8">
            <w:pPr>
              <w:pStyle w:val="aa"/>
              <w:jc w:val="left"/>
            </w:pPr>
            <w:r>
              <w:t xml:space="preserve">413А(414А). Врач клинической лабораторной диагностики 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Биологический фактор: в соответствии со спецификацией выполняемой работы мероприятия по снижению воздействия 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A22FC7" w:rsidRDefault="000E1BD8" w:rsidP="000E1BD8">
            <w:pPr>
              <w:pStyle w:val="aa"/>
              <w:jc w:val="left"/>
            </w:pPr>
            <w:r>
              <w:t xml:space="preserve">415А(416А; 417А; 418А; 419А; 420А; 421А; 422А; 423А; 424А; 425А; 426А). </w:t>
            </w:r>
          </w:p>
          <w:p w:rsidR="000E1BD8" w:rsidRPr="000E1BD8" w:rsidRDefault="000E1BD8" w:rsidP="000E1BD8">
            <w:pPr>
              <w:pStyle w:val="aa"/>
              <w:jc w:val="left"/>
            </w:pPr>
            <w:r>
              <w:t>Медицинский лабораторный техник (фельдшер-лаборант)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Биологический фактор: в соответствии со спецификацией выполняемой работы мероприятия по снижению воздействия 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A22FC7" w:rsidRDefault="000E1BD8" w:rsidP="000E1BD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 xml:space="preserve">Отделение лучевой </w:t>
            </w:r>
          </w:p>
          <w:p w:rsidR="000E1BD8" w:rsidRPr="000E1BD8" w:rsidRDefault="000E1BD8" w:rsidP="000E1BD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диагностики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A22FC7" w:rsidRDefault="000E1BD8" w:rsidP="000E1BD8">
            <w:pPr>
              <w:pStyle w:val="aa"/>
              <w:jc w:val="left"/>
            </w:pPr>
            <w:r>
              <w:t xml:space="preserve">427. Заведующий отделением лучевой диагностики </w:t>
            </w:r>
            <w:r w:rsidR="00A22FC7">
              <w:t>–</w:t>
            </w:r>
            <w:r>
              <w:t xml:space="preserve"> </w:t>
            </w:r>
          </w:p>
          <w:p w:rsidR="000E1BD8" w:rsidRPr="000E1BD8" w:rsidRDefault="000E1BD8" w:rsidP="000E1BD8">
            <w:pPr>
              <w:pStyle w:val="aa"/>
              <w:jc w:val="left"/>
            </w:pPr>
            <w:r>
              <w:t>врач-рентгенолог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Биологический фактор: в соответствии со спецификацией выполняемой работы мероприятия по снижению воздействия фактора не предусмотрены</w:t>
            </w:r>
          </w:p>
          <w:p w:rsidR="00A22FC7" w:rsidRDefault="00A22FC7" w:rsidP="00DB70BA">
            <w:pPr>
              <w:pStyle w:val="aa"/>
            </w:pP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0E1BD8" w:rsidRPr="000E1BD8" w:rsidRDefault="000E1BD8" w:rsidP="000E1BD8">
            <w:pPr>
              <w:pStyle w:val="aa"/>
              <w:jc w:val="left"/>
            </w:pPr>
            <w:r>
              <w:lastRenderedPageBreak/>
              <w:t>428А(429А). Врач-рентгенолог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Биологический фактор: в соответствии со спецификацией выполняемой работы мероприятия по снижению воздействия 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0E1BD8" w:rsidRPr="000E1BD8" w:rsidRDefault="000E1BD8" w:rsidP="000E1BD8">
            <w:pPr>
              <w:pStyle w:val="aa"/>
              <w:jc w:val="left"/>
            </w:pPr>
            <w:r>
              <w:t xml:space="preserve">430А(431А; 432А; 433А; 434А; 435А; 436А; 437А; 438А; 439А). Врач ультразвуковой диагностики 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Биологический фактор: в соответствии со спецификацией выполняемой работы мероприятия по снижению воздействия 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A22FC7" w:rsidRDefault="000E1BD8" w:rsidP="000E1BD8">
            <w:pPr>
              <w:pStyle w:val="aa"/>
              <w:jc w:val="left"/>
            </w:pPr>
            <w:r>
              <w:t>440А(441А; 442А; 443А).</w:t>
            </w:r>
          </w:p>
          <w:p w:rsidR="000E1BD8" w:rsidRPr="000E1BD8" w:rsidRDefault="000E1BD8" w:rsidP="000E1BD8">
            <w:pPr>
              <w:pStyle w:val="aa"/>
              <w:jc w:val="left"/>
            </w:pPr>
            <w:r>
              <w:t xml:space="preserve"> Рентгенолаборант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Биологический фактор: в соответствии со спецификацией выполняемой работы мероприятия по снижению воздействия 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0E1BD8" w:rsidRPr="000E1BD8" w:rsidRDefault="000E1BD8" w:rsidP="000E1BD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 xml:space="preserve">Отделение функциональной диагностики 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A22FC7" w:rsidRDefault="000E1BD8" w:rsidP="000E1BD8">
            <w:pPr>
              <w:pStyle w:val="aa"/>
              <w:jc w:val="left"/>
            </w:pPr>
            <w:r>
              <w:t xml:space="preserve">444. Заведующий отделением функциональной диагностики - врач функциональной </w:t>
            </w:r>
          </w:p>
          <w:p w:rsidR="000E1BD8" w:rsidRPr="000E1BD8" w:rsidRDefault="000E1BD8" w:rsidP="000E1BD8">
            <w:pPr>
              <w:pStyle w:val="aa"/>
              <w:jc w:val="left"/>
            </w:pPr>
            <w:r>
              <w:t>диагностики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Биологический фактор: в соответствии со спецификацией выполняемой работы мероприятия по снижению воздействия 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A22FC7" w:rsidRDefault="000E1BD8" w:rsidP="000E1BD8">
            <w:pPr>
              <w:pStyle w:val="aa"/>
              <w:jc w:val="left"/>
            </w:pPr>
            <w:r>
              <w:t xml:space="preserve">445А(446А; 447А; 448А). </w:t>
            </w:r>
          </w:p>
          <w:p w:rsidR="000E1BD8" w:rsidRPr="000E1BD8" w:rsidRDefault="000E1BD8" w:rsidP="000E1BD8">
            <w:pPr>
              <w:pStyle w:val="aa"/>
              <w:jc w:val="left"/>
            </w:pPr>
            <w:r>
              <w:t xml:space="preserve">Врач функциональной диагностики 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Биологический фактор: в соответствии со спецификацией выполняемой работы мероприятия по снижению воздействия 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A22FC7" w:rsidRDefault="000E1BD8" w:rsidP="00A22FC7">
            <w:pPr>
              <w:pStyle w:val="aa"/>
              <w:jc w:val="left"/>
            </w:pPr>
            <w:r>
              <w:t>449А(450А; 451А; 452А; 453А; 454А; 455А; 456А; 457А).</w:t>
            </w:r>
          </w:p>
          <w:p w:rsidR="000E1BD8" w:rsidRPr="000E1BD8" w:rsidRDefault="000E1BD8" w:rsidP="00A22FC7">
            <w:pPr>
              <w:pStyle w:val="aa"/>
              <w:jc w:val="left"/>
            </w:pPr>
            <w:r>
              <w:t>Медицинская сестра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Биологический фактор: в соответствии со спецификацией выполняемой работы мероприятия по снижению воздействия 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A22FC7" w:rsidRDefault="000E1BD8" w:rsidP="000E1BD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 xml:space="preserve">Отделение медицинской </w:t>
            </w:r>
          </w:p>
          <w:p w:rsidR="000E1BD8" w:rsidRPr="000E1BD8" w:rsidRDefault="000E1BD8" w:rsidP="000E1BD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 xml:space="preserve">реабилитации 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0E1BD8" w:rsidRPr="000E1BD8" w:rsidRDefault="000E1BD8" w:rsidP="000E1BD8">
            <w:pPr>
              <w:pStyle w:val="aa"/>
              <w:jc w:val="left"/>
            </w:pPr>
            <w:r>
              <w:t>458. Заведующий отделением медицинской реабилитации - врач-физиотерапевт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Биологический фактор: в соответствии со спецификацией выполняемой работы мероприятия по снижению воздействия 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0E1BD8" w:rsidRPr="000E1BD8" w:rsidRDefault="000E1BD8" w:rsidP="000E1BD8">
            <w:pPr>
              <w:pStyle w:val="aa"/>
              <w:jc w:val="left"/>
            </w:pPr>
            <w:r>
              <w:t xml:space="preserve">459А(460А). Врач-физиотерапевт 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Биологический фактор: в соответствии со спецификацией выполняемой работы мероприятия по снижению воздействия 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0E1BD8" w:rsidRPr="000E1BD8" w:rsidRDefault="000E1BD8" w:rsidP="000E1BD8">
            <w:pPr>
              <w:pStyle w:val="aa"/>
              <w:jc w:val="left"/>
            </w:pPr>
            <w:r>
              <w:t xml:space="preserve">461А(462А). Врач по лечебной физкультуре 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Биологический фактор: в соответствии со спецификацией выполняемой работы мероприятия по снижению воздействия 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A22FC7" w:rsidRDefault="000E1BD8" w:rsidP="000E1BD8">
            <w:pPr>
              <w:pStyle w:val="aa"/>
              <w:jc w:val="left"/>
            </w:pPr>
            <w:r>
              <w:t xml:space="preserve">463А(464А; 465А; 466А). </w:t>
            </w:r>
          </w:p>
          <w:p w:rsidR="00A22FC7" w:rsidRDefault="000E1BD8" w:rsidP="000E1BD8">
            <w:pPr>
              <w:pStyle w:val="aa"/>
              <w:jc w:val="left"/>
            </w:pPr>
            <w:r>
              <w:t xml:space="preserve">Инструктор по лечебной </w:t>
            </w:r>
          </w:p>
          <w:p w:rsidR="000E1BD8" w:rsidRPr="000E1BD8" w:rsidRDefault="000E1BD8" w:rsidP="000E1BD8">
            <w:pPr>
              <w:pStyle w:val="aa"/>
              <w:jc w:val="left"/>
            </w:pPr>
            <w:r>
              <w:t>физкультуре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Биологический фактор: в соответствии со спецификацией выполняемой работы мероприятия по снижению воздействия </w:t>
            </w:r>
            <w:r>
              <w:lastRenderedPageBreak/>
              <w:t>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lastRenderedPageBreak/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0E1BD8" w:rsidRPr="000E1BD8" w:rsidRDefault="000E1BD8" w:rsidP="000E1BD8">
            <w:pPr>
              <w:pStyle w:val="aa"/>
              <w:jc w:val="left"/>
            </w:pPr>
            <w:r>
              <w:lastRenderedPageBreak/>
              <w:t>467А(468А; 469А; 470А; 471А; 472А; 473А; 474А). Медицинская сестра по физиотерапии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Биологический фактор: в соответствии со спецификацией выполняемой работы мероприятия по снижению воздействия 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0E1BD8" w:rsidRPr="000E1BD8" w:rsidRDefault="000E1BD8" w:rsidP="000E1BD8">
            <w:pPr>
              <w:pStyle w:val="aa"/>
              <w:jc w:val="left"/>
            </w:pPr>
            <w:r>
              <w:t>475А(476А; 477А; 478А; 479А; 480А; 481А; 482А; 483А; 484А; 485А; 486А; 487А; 488А; 489А; 490А). Медицинская сестра по массажу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Биологический фактор: в соответствии со спецификацией выполняемой работы мероприятия по снижению воздействия 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A22FC7" w:rsidRDefault="000E1BD8" w:rsidP="000E1BD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 xml:space="preserve">Центральное </w:t>
            </w:r>
          </w:p>
          <w:p w:rsidR="000E1BD8" w:rsidRPr="000E1BD8" w:rsidRDefault="000E1BD8" w:rsidP="000E1BD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стерилизационное отделение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A22FC7" w:rsidRDefault="000E1BD8" w:rsidP="000E1BD8">
            <w:pPr>
              <w:pStyle w:val="aa"/>
              <w:jc w:val="left"/>
            </w:pPr>
            <w:r>
              <w:t xml:space="preserve">491А(492А). Медицинская </w:t>
            </w:r>
          </w:p>
          <w:p w:rsidR="000E1BD8" w:rsidRPr="000E1BD8" w:rsidRDefault="000E1BD8" w:rsidP="000E1BD8">
            <w:pPr>
              <w:pStyle w:val="aa"/>
              <w:jc w:val="left"/>
            </w:pPr>
            <w:r>
              <w:t>сестра стерилизационной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Биологический фактор: в соответствии со спецификацией выполняемой работы мероприятия по снижению воздействия 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A22FC7" w:rsidRDefault="000E1BD8" w:rsidP="000E1BD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 xml:space="preserve">Офтальмологическое </w:t>
            </w:r>
          </w:p>
          <w:p w:rsidR="000E1BD8" w:rsidRPr="000E1BD8" w:rsidRDefault="000E1BD8" w:rsidP="000E1BD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 xml:space="preserve">отделение 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0E1BD8" w:rsidRPr="000E1BD8" w:rsidRDefault="000E1BD8" w:rsidP="000E1BD8">
            <w:pPr>
              <w:pStyle w:val="aa"/>
              <w:jc w:val="left"/>
            </w:pPr>
            <w:r>
              <w:t>493. Заведующий офтальмологическим отделением - врач - офтальмолог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Биологический фактор: в соответствии со спецификацией выполняемой работы мероприятия по снижению воздействия 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A22FC7" w:rsidRDefault="000E1BD8" w:rsidP="000E1BD8">
            <w:pPr>
              <w:pStyle w:val="aa"/>
              <w:jc w:val="left"/>
            </w:pPr>
            <w:r>
              <w:t xml:space="preserve">494А(495А; 496А; 497А; 498А; 499А; 500А; 501А). </w:t>
            </w:r>
          </w:p>
          <w:p w:rsidR="000E1BD8" w:rsidRPr="000E1BD8" w:rsidRDefault="000E1BD8" w:rsidP="000E1BD8">
            <w:pPr>
              <w:pStyle w:val="aa"/>
              <w:jc w:val="left"/>
            </w:pPr>
            <w:r>
              <w:t>Врач-офтальмолог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Биологический фактор: в соответствии со спецификацией выполняемой работы мероприятия по снижению воздействия 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A22FC7" w:rsidRDefault="000E1BD8" w:rsidP="000E1BD8">
            <w:pPr>
              <w:pStyle w:val="aa"/>
              <w:jc w:val="left"/>
            </w:pPr>
            <w:r>
              <w:t xml:space="preserve">502А(503А; 504А; 505А; 506А; 507А; 508А; 509А; 510А; 511А; 512А; 513А; 514А; 515А; 516А; 517А; 518А). </w:t>
            </w:r>
          </w:p>
          <w:p w:rsidR="000E1BD8" w:rsidRPr="000E1BD8" w:rsidRDefault="000E1BD8" w:rsidP="000E1BD8">
            <w:pPr>
              <w:pStyle w:val="aa"/>
              <w:jc w:val="left"/>
            </w:pPr>
            <w:r>
              <w:t>Медицинская сестра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Биологический фактор: в соответствии со спецификацией выполняемой работы мероприятия по снижению воздействия 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A22FC7" w:rsidRDefault="000E1BD8" w:rsidP="000E1BD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 xml:space="preserve">Отделение по оказанию </w:t>
            </w:r>
          </w:p>
          <w:p w:rsidR="000E1BD8" w:rsidRPr="000E1BD8" w:rsidRDefault="000E1BD8" w:rsidP="000E1BD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платных медицинских услуг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A22FC7" w:rsidRDefault="000E1BD8" w:rsidP="000E1BD8">
            <w:pPr>
              <w:pStyle w:val="aa"/>
              <w:jc w:val="left"/>
            </w:pPr>
            <w:r>
              <w:t xml:space="preserve">519. Врач - детский </w:t>
            </w:r>
          </w:p>
          <w:p w:rsidR="000E1BD8" w:rsidRPr="000E1BD8" w:rsidRDefault="000E1BD8" w:rsidP="000E1BD8">
            <w:pPr>
              <w:pStyle w:val="aa"/>
              <w:jc w:val="left"/>
            </w:pPr>
            <w:r>
              <w:t>эндокринолог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Биологический фактор: в соответствии со спецификацией выполняемой работы мероприятия по снижению воздействия 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0E1BD8" w:rsidRPr="000E1BD8" w:rsidRDefault="000E1BD8" w:rsidP="000E1BD8">
            <w:pPr>
              <w:pStyle w:val="aa"/>
              <w:jc w:val="left"/>
            </w:pPr>
            <w:r>
              <w:t xml:space="preserve">520. Врач-косметолог 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Биологический фактор: в соответствии со спецификацией выполняемой работы мероприятия по снижению воздействия 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0E1BD8" w:rsidRPr="000E1BD8" w:rsidRDefault="000E1BD8" w:rsidP="000E1BD8">
            <w:pPr>
              <w:pStyle w:val="aa"/>
              <w:jc w:val="left"/>
            </w:pPr>
            <w:r>
              <w:t>521. Врач-психотерапевт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Биологический фактор: в соответствии со спецификацией выполняемой работы </w:t>
            </w:r>
            <w:r>
              <w:lastRenderedPageBreak/>
              <w:t>мероприятия по снижению воздействия 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lastRenderedPageBreak/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0E1BD8" w:rsidRPr="000E1BD8" w:rsidRDefault="000E1BD8" w:rsidP="000E1BD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 xml:space="preserve">Справочно-информационный отдел 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0E1BD8" w:rsidRPr="000E1BD8" w:rsidRDefault="000E1BD8" w:rsidP="000E1BD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Отдел кадров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0E1BD8" w:rsidRPr="000E1BD8" w:rsidRDefault="000E1BD8" w:rsidP="000E1BD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 xml:space="preserve">Планово-экономический отдел 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0E1BD8" w:rsidRPr="000E1BD8" w:rsidRDefault="000E1BD8" w:rsidP="000E1BD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Канцелярия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0E1BD8" w:rsidRPr="000E1BD8" w:rsidRDefault="000E1BD8" w:rsidP="000E1BD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 xml:space="preserve">Материально-технический отдел 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0E1BD8" w:rsidRPr="000E1BD8" w:rsidRDefault="000E1BD8" w:rsidP="000E1BD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Отдел гражданской обороны и мобилизационной работы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A22FC7" w:rsidRDefault="000E1BD8" w:rsidP="000E1BD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 xml:space="preserve">Кабинет </w:t>
            </w:r>
          </w:p>
          <w:p w:rsidR="000E1BD8" w:rsidRPr="000E1BD8" w:rsidRDefault="000E1BD8" w:rsidP="000E1BD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вакцинопрофилактики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0E1BD8" w:rsidRPr="000E1BD8" w:rsidRDefault="000E1BD8" w:rsidP="000E1BD8">
            <w:pPr>
              <w:pStyle w:val="aa"/>
              <w:jc w:val="left"/>
            </w:pPr>
            <w:r>
              <w:t>648А(649А; 650А; 651А; 652А). Врач-педиатр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Биологический фактор: в соответствии со спецификацией выполняемой работы мероприятия по снижению воздействия 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0E1BD8" w:rsidRPr="000E1BD8" w:rsidRDefault="000E1BD8" w:rsidP="000E1BD8">
            <w:pPr>
              <w:pStyle w:val="aa"/>
              <w:jc w:val="left"/>
            </w:pPr>
            <w:r>
              <w:t>653А(654А; 655А; 656А; 657А; 658А). Медицинская сестра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Биологический фактор: в соответствии со спецификацией выполняемой работы мероприятия по снижению воздействия 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  <w:tr w:rsidR="000E1BD8" w:rsidRPr="003869BA" w:rsidTr="00A22FC7">
        <w:trPr>
          <w:jc w:val="center"/>
        </w:trPr>
        <w:tc>
          <w:tcPr>
            <w:tcW w:w="3049" w:type="dxa"/>
            <w:vAlign w:val="center"/>
          </w:tcPr>
          <w:p w:rsidR="000E1BD8" w:rsidRPr="000E1BD8" w:rsidRDefault="000E1BD8" w:rsidP="000E1BD8">
            <w:pPr>
              <w:pStyle w:val="aa"/>
              <w:jc w:val="left"/>
            </w:pPr>
            <w:r>
              <w:t>659. Фельдшер</w:t>
            </w:r>
          </w:p>
        </w:tc>
        <w:tc>
          <w:tcPr>
            <w:tcW w:w="3686" w:type="dxa"/>
            <w:vAlign w:val="center"/>
          </w:tcPr>
          <w:p w:rsidR="000E1BD8" w:rsidRDefault="000E1BD8" w:rsidP="00DB70BA">
            <w:pPr>
              <w:pStyle w:val="aa"/>
            </w:pPr>
            <w:r>
              <w:t>Биологический фактор: в соответствии со спецификацией выполняемой работы мероприятия по снижению воздействия фактора не предусмотрены</w:t>
            </w:r>
          </w:p>
        </w:tc>
        <w:tc>
          <w:tcPr>
            <w:tcW w:w="2551" w:type="dxa"/>
            <w:vAlign w:val="center"/>
          </w:tcPr>
          <w:p w:rsidR="000E1BD8" w:rsidRDefault="000E1BD8" w:rsidP="00DB70BA">
            <w:pPr>
              <w:pStyle w:val="aa"/>
            </w:pPr>
            <w:r>
              <w:t xml:space="preserve">Снижение воздействия биологического фактора </w:t>
            </w:r>
          </w:p>
        </w:tc>
        <w:tc>
          <w:tcPr>
            <w:tcW w:w="1668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0E1BD8" w:rsidRPr="003869BA" w:rsidRDefault="000E1BD8" w:rsidP="00DB70BA">
            <w:pPr>
              <w:pStyle w:val="aa"/>
            </w:pPr>
          </w:p>
        </w:tc>
      </w:tr>
    </w:tbl>
    <w:p w:rsidR="00DB70BA" w:rsidRPr="003869BA" w:rsidRDefault="00DB70BA" w:rsidP="00DB70BA"/>
    <w:p w:rsidR="00DB70BA" w:rsidRPr="003869BA" w:rsidRDefault="00DB70BA" w:rsidP="00D00F8C">
      <w:pPr>
        <w:jc w:val="both"/>
      </w:pPr>
      <w:r w:rsidRPr="003869BA">
        <w:t>Дата составления:</w:t>
      </w:r>
      <w:r w:rsidR="00FD5E7D" w:rsidRPr="003869BA">
        <w:rPr>
          <w:rStyle w:val="a9"/>
          <w:u w:val="none"/>
        </w:rPr>
        <w:t xml:space="preserve"> </w:t>
      </w:r>
      <w:r w:rsidR="00FD5E7D" w:rsidRPr="003869BA">
        <w:rPr>
          <w:rStyle w:val="a9"/>
          <w:u w:val="none"/>
        </w:rPr>
        <w:fldChar w:fldCharType="begin"/>
      </w:r>
      <w:r w:rsidR="00FD5E7D" w:rsidRPr="003869BA">
        <w:rPr>
          <w:rStyle w:val="a9"/>
          <w:u w:val="none"/>
        </w:rPr>
        <w:instrText xml:space="preserve"> DOCVARIABLE fill_date \* MERGEFORMAT </w:instrText>
      </w:r>
      <w:r w:rsidR="00FD5E7D" w:rsidRPr="003869BA">
        <w:rPr>
          <w:rStyle w:val="a9"/>
          <w:u w:val="none"/>
        </w:rPr>
        <w:fldChar w:fldCharType="separate"/>
      </w:r>
      <w:r w:rsidR="000E1BD8">
        <w:rPr>
          <w:rStyle w:val="a9"/>
          <w:u w:val="none"/>
        </w:rPr>
        <w:t>19.11.2021</w:t>
      </w:r>
      <w:r w:rsidR="00FD5E7D" w:rsidRPr="003869BA">
        <w:rPr>
          <w:rStyle w:val="a9"/>
          <w:u w:val="none"/>
        </w:rPr>
        <w:fldChar w:fldCharType="end"/>
      </w:r>
      <w:r w:rsidR="00FD5E7D" w:rsidRPr="003869BA">
        <w:rPr>
          <w:rStyle w:val="a9"/>
          <w:u w:val="none"/>
        </w:rPr>
        <w:t> </w:t>
      </w:r>
    </w:p>
    <w:p w:rsidR="0065289A" w:rsidRPr="003869BA" w:rsidRDefault="0065289A" w:rsidP="009A1326">
      <w:pPr>
        <w:rPr>
          <w:sz w:val="18"/>
          <w:szCs w:val="18"/>
        </w:rPr>
      </w:pPr>
    </w:p>
    <w:p w:rsidR="009D6532" w:rsidRPr="003869BA" w:rsidRDefault="009D6532" w:rsidP="009D6532">
      <w:r w:rsidRPr="003869BA">
        <w:t>Председатель комиссии по проведению специальной оценки условий труда</w:t>
      </w:r>
      <w:r w:rsidR="00D00F8C" w:rsidRPr="003869BA">
        <w:t>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673"/>
        <w:gridCol w:w="283"/>
        <w:gridCol w:w="1842"/>
        <w:gridCol w:w="284"/>
        <w:gridCol w:w="3260"/>
        <w:gridCol w:w="284"/>
        <w:gridCol w:w="1649"/>
      </w:tblGrid>
      <w:tr w:rsidR="009D6532" w:rsidRPr="003869BA" w:rsidTr="00B1405F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:rsidR="00A22FC7" w:rsidRDefault="000E1BD8" w:rsidP="009D6532">
            <w:pPr>
              <w:pStyle w:val="aa"/>
            </w:pPr>
            <w:r>
              <w:t xml:space="preserve">Заместитель главного врача </w:t>
            </w:r>
          </w:p>
          <w:p w:rsidR="009D6532" w:rsidRPr="003869BA" w:rsidRDefault="000E1BD8" w:rsidP="009D6532">
            <w:pPr>
              <w:pStyle w:val="aa"/>
            </w:pPr>
            <w:r>
              <w:t>по медицинской части</w:t>
            </w:r>
          </w:p>
        </w:tc>
        <w:tc>
          <w:tcPr>
            <w:tcW w:w="283" w:type="dxa"/>
            <w:vAlign w:val="bottom"/>
          </w:tcPr>
          <w:p w:rsidR="009D6532" w:rsidRPr="003869BA" w:rsidRDefault="009D6532" w:rsidP="009D6532">
            <w:pPr>
              <w:pStyle w:val="aa"/>
            </w:pPr>
            <w:bookmarkStart w:id="2" w:name="com_pred"/>
            <w:bookmarkEnd w:id="2"/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:rsidR="009D6532" w:rsidRPr="003869BA" w:rsidRDefault="009D6532" w:rsidP="009D6532">
            <w:pPr>
              <w:pStyle w:val="aa"/>
            </w:pPr>
          </w:p>
        </w:tc>
        <w:tc>
          <w:tcPr>
            <w:tcW w:w="284" w:type="dxa"/>
            <w:vAlign w:val="bottom"/>
          </w:tcPr>
          <w:p w:rsidR="009D6532" w:rsidRPr="003869BA" w:rsidRDefault="009D6532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:rsidR="009D6532" w:rsidRPr="003869BA" w:rsidRDefault="000E1BD8" w:rsidP="009D6532">
            <w:pPr>
              <w:pStyle w:val="aa"/>
            </w:pPr>
            <w:r>
              <w:t>Чинихина Нина Николаевна</w:t>
            </w:r>
          </w:p>
        </w:tc>
        <w:tc>
          <w:tcPr>
            <w:tcW w:w="284" w:type="dxa"/>
            <w:vAlign w:val="bottom"/>
          </w:tcPr>
          <w:p w:rsidR="009D6532" w:rsidRPr="003869BA" w:rsidRDefault="009D653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:rsidR="009D6532" w:rsidRPr="003869BA" w:rsidRDefault="009D6532" w:rsidP="009D6532">
            <w:pPr>
              <w:pStyle w:val="aa"/>
            </w:pPr>
          </w:p>
        </w:tc>
      </w:tr>
      <w:tr w:rsidR="009D6532" w:rsidRPr="003869BA" w:rsidTr="00B1405F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  <w:vAlign w:val="bottom"/>
          </w:tcPr>
          <w:p w:rsidR="009D6532" w:rsidRPr="003869BA" w:rsidRDefault="009D6532" w:rsidP="009D6532">
            <w:pPr>
              <w:pStyle w:val="aa"/>
              <w:rPr>
                <w:vertAlign w:val="superscript"/>
              </w:rPr>
            </w:pPr>
            <w:bookmarkStart w:id="3" w:name="s070_1"/>
            <w:bookmarkEnd w:id="3"/>
            <w:r w:rsidRPr="003869BA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:rsidR="009D6532" w:rsidRPr="003869BA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:rsidR="009D6532" w:rsidRPr="003869BA" w:rsidRDefault="009D6532" w:rsidP="009D6532">
            <w:pPr>
              <w:pStyle w:val="aa"/>
              <w:rPr>
                <w:vertAlign w:val="superscript"/>
              </w:rPr>
            </w:pPr>
            <w:r w:rsidRPr="003869BA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:rsidR="009D6532" w:rsidRPr="003869BA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9D6532" w:rsidRPr="003869BA" w:rsidRDefault="000E1BD8" w:rsidP="009D6532">
            <w:pPr>
              <w:pStyle w:val="aa"/>
              <w:rPr>
                <w:vertAlign w:val="superscript"/>
              </w:rPr>
            </w:pPr>
            <w:r>
              <w:rPr>
                <w:vertAlign w:val="superscript"/>
              </w:rPr>
              <w:t>(Ф.И.О.)</w:t>
            </w:r>
          </w:p>
        </w:tc>
        <w:tc>
          <w:tcPr>
            <w:tcW w:w="284" w:type="dxa"/>
            <w:vAlign w:val="bottom"/>
          </w:tcPr>
          <w:p w:rsidR="009D6532" w:rsidRPr="003869BA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:rsidR="009D6532" w:rsidRPr="003869BA" w:rsidRDefault="009D6532" w:rsidP="009D6532">
            <w:pPr>
              <w:pStyle w:val="aa"/>
              <w:rPr>
                <w:vertAlign w:val="superscript"/>
              </w:rPr>
            </w:pPr>
            <w:r w:rsidRPr="003869BA">
              <w:rPr>
                <w:vertAlign w:val="superscript"/>
              </w:rPr>
              <w:t>(дата)</w:t>
            </w:r>
          </w:p>
        </w:tc>
      </w:tr>
    </w:tbl>
    <w:p w:rsidR="000E1BD8" w:rsidRDefault="000E1BD8" w:rsidP="009D6532">
      <w:r>
        <w:tab/>
      </w:r>
      <w:r>
        <w:tab/>
      </w:r>
      <w:r>
        <w:tab/>
      </w:r>
      <w:r>
        <w:tab/>
        <w:t>М.П.</w:t>
      </w:r>
    </w:p>
    <w:p w:rsidR="009D6532" w:rsidRPr="003869BA" w:rsidRDefault="009D6532" w:rsidP="009D6532">
      <w:r w:rsidRPr="003869BA">
        <w:t>Члены комиссии по проведению специальной оценки условий труда: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673"/>
        <w:gridCol w:w="283"/>
        <w:gridCol w:w="1842"/>
        <w:gridCol w:w="284"/>
        <w:gridCol w:w="3260"/>
        <w:gridCol w:w="284"/>
        <w:gridCol w:w="1649"/>
      </w:tblGrid>
      <w:tr w:rsidR="009D6532" w:rsidRPr="003869BA" w:rsidTr="000E1BD8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:rsidR="009D6532" w:rsidRPr="003869BA" w:rsidRDefault="000E1BD8" w:rsidP="009D6532">
            <w:pPr>
              <w:pStyle w:val="aa"/>
            </w:pPr>
            <w:r>
              <w:t>Главная медицинская сестра</w:t>
            </w:r>
          </w:p>
        </w:tc>
        <w:tc>
          <w:tcPr>
            <w:tcW w:w="283" w:type="dxa"/>
            <w:vAlign w:val="bottom"/>
          </w:tcPr>
          <w:p w:rsidR="009D6532" w:rsidRPr="003869BA" w:rsidRDefault="009D6532" w:rsidP="009D6532">
            <w:pPr>
              <w:pStyle w:val="aa"/>
            </w:pPr>
            <w:bookmarkStart w:id="4" w:name="com_chlens"/>
            <w:bookmarkEnd w:id="4"/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:rsidR="009D6532" w:rsidRPr="003869BA" w:rsidRDefault="009D6532" w:rsidP="009D6532">
            <w:pPr>
              <w:pStyle w:val="aa"/>
            </w:pPr>
          </w:p>
        </w:tc>
        <w:tc>
          <w:tcPr>
            <w:tcW w:w="284" w:type="dxa"/>
            <w:vAlign w:val="bottom"/>
          </w:tcPr>
          <w:p w:rsidR="009D6532" w:rsidRPr="003869BA" w:rsidRDefault="009D6532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:rsidR="009D6532" w:rsidRPr="003869BA" w:rsidRDefault="000E1BD8" w:rsidP="009D6532">
            <w:pPr>
              <w:pStyle w:val="aa"/>
            </w:pPr>
            <w:r>
              <w:t>Тимохина Ирина Григорьевна</w:t>
            </w:r>
          </w:p>
        </w:tc>
        <w:tc>
          <w:tcPr>
            <w:tcW w:w="284" w:type="dxa"/>
            <w:vAlign w:val="bottom"/>
          </w:tcPr>
          <w:p w:rsidR="009D6532" w:rsidRPr="003869BA" w:rsidRDefault="009D653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:rsidR="009D6532" w:rsidRPr="003869BA" w:rsidRDefault="009D6532" w:rsidP="009D6532">
            <w:pPr>
              <w:pStyle w:val="aa"/>
            </w:pPr>
          </w:p>
        </w:tc>
      </w:tr>
      <w:tr w:rsidR="009D6532" w:rsidRPr="003869BA" w:rsidTr="000E1BD8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  <w:vAlign w:val="bottom"/>
          </w:tcPr>
          <w:p w:rsidR="009D6532" w:rsidRPr="003869BA" w:rsidRDefault="009D6532" w:rsidP="009D6532">
            <w:pPr>
              <w:pStyle w:val="aa"/>
              <w:rPr>
                <w:vertAlign w:val="superscript"/>
              </w:rPr>
            </w:pPr>
            <w:bookmarkStart w:id="5" w:name="s070_2"/>
            <w:bookmarkEnd w:id="5"/>
            <w:r w:rsidRPr="003869BA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:rsidR="009D6532" w:rsidRPr="003869BA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:rsidR="009D6532" w:rsidRPr="003869BA" w:rsidRDefault="009D6532" w:rsidP="009D6532">
            <w:pPr>
              <w:pStyle w:val="aa"/>
              <w:rPr>
                <w:vertAlign w:val="superscript"/>
              </w:rPr>
            </w:pPr>
            <w:r w:rsidRPr="003869BA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:rsidR="009D6532" w:rsidRPr="003869BA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9D6532" w:rsidRPr="003869BA" w:rsidRDefault="000E1BD8" w:rsidP="009D6532">
            <w:pPr>
              <w:pStyle w:val="aa"/>
              <w:rPr>
                <w:vertAlign w:val="superscript"/>
              </w:rPr>
            </w:pPr>
            <w:r>
              <w:rPr>
                <w:vertAlign w:val="superscript"/>
              </w:rPr>
              <w:t>(Ф.И.О.)</w:t>
            </w:r>
          </w:p>
        </w:tc>
        <w:tc>
          <w:tcPr>
            <w:tcW w:w="284" w:type="dxa"/>
            <w:vAlign w:val="bottom"/>
          </w:tcPr>
          <w:p w:rsidR="009D6532" w:rsidRPr="003869BA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:rsidR="009D6532" w:rsidRPr="003869BA" w:rsidRDefault="009D6532" w:rsidP="009D6532">
            <w:pPr>
              <w:pStyle w:val="aa"/>
              <w:rPr>
                <w:vertAlign w:val="superscript"/>
              </w:rPr>
            </w:pPr>
            <w:r w:rsidRPr="003869BA">
              <w:rPr>
                <w:vertAlign w:val="superscript"/>
              </w:rPr>
              <w:t>(дата)</w:t>
            </w:r>
          </w:p>
        </w:tc>
      </w:tr>
      <w:tr w:rsidR="000E1BD8" w:rsidRPr="000E1BD8" w:rsidTr="000E1BD8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E1BD8" w:rsidRPr="000E1BD8" w:rsidRDefault="000E1BD8" w:rsidP="009D6532">
            <w:pPr>
              <w:pStyle w:val="aa"/>
            </w:pPr>
            <w:r>
              <w:t>Заведующий филиалом №1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0E1BD8" w:rsidRPr="000E1BD8" w:rsidRDefault="000E1BD8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E1BD8" w:rsidRPr="000E1BD8" w:rsidRDefault="000E1BD8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0E1BD8" w:rsidRPr="000E1BD8" w:rsidRDefault="000E1BD8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E1BD8" w:rsidRPr="000E1BD8" w:rsidRDefault="000E1BD8" w:rsidP="009D6532">
            <w:pPr>
              <w:pStyle w:val="aa"/>
            </w:pPr>
            <w:r>
              <w:t>Лазарова Татьяна Тимофеевна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0E1BD8" w:rsidRPr="000E1BD8" w:rsidRDefault="000E1BD8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E1BD8" w:rsidRPr="000E1BD8" w:rsidRDefault="000E1BD8" w:rsidP="009D6532">
            <w:pPr>
              <w:pStyle w:val="aa"/>
            </w:pPr>
          </w:p>
        </w:tc>
      </w:tr>
      <w:tr w:rsidR="000E1BD8" w:rsidRPr="000E1BD8" w:rsidTr="000E1BD8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0E1BD8" w:rsidRPr="000E1BD8" w:rsidRDefault="000E1BD8" w:rsidP="009D6532">
            <w:pPr>
              <w:pStyle w:val="aa"/>
              <w:rPr>
                <w:vertAlign w:val="superscript"/>
              </w:rPr>
            </w:pPr>
            <w:r w:rsidRPr="000E1BD8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0E1BD8" w:rsidRPr="000E1BD8" w:rsidRDefault="000E1BD8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0E1BD8" w:rsidRPr="000E1BD8" w:rsidRDefault="000E1BD8" w:rsidP="009D6532">
            <w:pPr>
              <w:pStyle w:val="aa"/>
              <w:rPr>
                <w:vertAlign w:val="superscript"/>
              </w:rPr>
            </w:pPr>
            <w:r w:rsidRPr="000E1BD8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0E1BD8" w:rsidRPr="000E1BD8" w:rsidRDefault="000E1BD8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0E1BD8" w:rsidRPr="000E1BD8" w:rsidRDefault="000E1BD8" w:rsidP="009D6532">
            <w:pPr>
              <w:pStyle w:val="aa"/>
              <w:rPr>
                <w:vertAlign w:val="superscript"/>
              </w:rPr>
            </w:pPr>
            <w:r w:rsidRPr="000E1BD8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0E1BD8" w:rsidRPr="000E1BD8" w:rsidRDefault="000E1BD8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0E1BD8" w:rsidRPr="000E1BD8" w:rsidRDefault="000E1BD8" w:rsidP="009D6532">
            <w:pPr>
              <w:pStyle w:val="aa"/>
              <w:rPr>
                <w:vertAlign w:val="superscript"/>
              </w:rPr>
            </w:pPr>
            <w:r w:rsidRPr="000E1BD8">
              <w:rPr>
                <w:vertAlign w:val="superscript"/>
              </w:rPr>
              <w:t>(дата)</w:t>
            </w:r>
          </w:p>
        </w:tc>
      </w:tr>
      <w:tr w:rsidR="000E1BD8" w:rsidRPr="000E1BD8" w:rsidTr="000E1BD8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E1BD8" w:rsidRPr="000E1BD8" w:rsidRDefault="000E1BD8" w:rsidP="009D6532">
            <w:pPr>
              <w:pStyle w:val="aa"/>
            </w:pPr>
            <w:r>
              <w:t>Заведующий филиалом №2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0E1BD8" w:rsidRPr="000E1BD8" w:rsidRDefault="000E1BD8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E1BD8" w:rsidRPr="000E1BD8" w:rsidRDefault="000E1BD8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0E1BD8" w:rsidRPr="000E1BD8" w:rsidRDefault="000E1BD8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E1BD8" w:rsidRPr="000E1BD8" w:rsidRDefault="000E1BD8" w:rsidP="009D6532">
            <w:pPr>
              <w:pStyle w:val="aa"/>
            </w:pPr>
            <w:r>
              <w:t>Маганова Анжела Леонидовна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0E1BD8" w:rsidRPr="000E1BD8" w:rsidRDefault="000E1BD8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E1BD8" w:rsidRPr="000E1BD8" w:rsidRDefault="000E1BD8" w:rsidP="009D6532">
            <w:pPr>
              <w:pStyle w:val="aa"/>
            </w:pPr>
          </w:p>
        </w:tc>
      </w:tr>
      <w:tr w:rsidR="000E1BD8" w:rsidRPr="000E1BD8" w:rsidTr="000E1BD8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0E1BD8" w:rsidRPr="000E1BD8" w:rsidRDefault="000E1BD8" w:rsidP="009D6532">
            <w:pPr>
              <w:pStyle w:val="aa"/>
              <w:rPr>
                <w:vertAlign w:val="superscript"/>
              </w:rPr>
            </w:pPr>
            <w:r w:rsidRPr="000E1BD8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0E1BD8" w:rsidRPr="000E1BD8" w:rsidRDefault="000E1BD8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0E1BD8" w:rsidRPr="000E1BD8" w:rsidRDefault="000E1BD8" w:rsidP="009D6532">
            <w:pPr>
              <w:pStyle w:val="aa"/>
              <w:rPr>
                <w:vertAlign w:val="superscript"/>
              </w:rPr>
            </w:pPr>
            <w:r w:rsidRPr="000E1BD8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0E1BD8" w:rsidRPr="000E1BD8" w:rsidRDefault="000E1BD8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0E1BD8" w:rsidRPr="000E1BD8" w:rsidRDefault="000E1BD8" w:rsidP="009D6532">
            <w:pPr>
              <w:pStyle w:val="aa"/>
              <w:rPr>
                <w:vertAlign w:val="superscript"/>
              </w:rPr>
            </w:pPr>
            <w:r w:rsidRPr="000E1BD8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0E1BD8" w:rsidRPr="000E1BD8" w:rsidRDefault="000E1BD8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0E1BD8" w:rsidRPr="000E1BD8" w:rsidRDefault="000E1BD8" w:rsidP="009D6532">
            <w:pPr>
              <w:pStyle w:val="aa"/>
              <w:rPr>
                <w:vertAlign w:val="superscript"/>
              </w:rPr>
            </w:pPr>
            <w:r w:rsidRPr="000E1BD8">
              <w:rPr>
                <w:vertAlign w:val="superscript"/>
              </w:rPr>
              <w:t>(дата)</w:t>
            </w:r>
          </w:p>
        </w:tc>
      </w:tr>
      <w:tr w:rsidR="000E1BD8" w:rsidRPr="000E1BD8" w:rsidTr="000E1BD8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E1BD8" w:rsidRPr="000E1BD8" w:rsidRDefault="000E1BD8" w:rsidP="009D6532">
            <w:pPr>
              <w:pStyle w:val="aa"/>
            </w:pPr>
            <w:r>
              <w:lastRenderedPageBreak/>
              <w:t>Заведующий филиалом №3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0E1BD8" w:rsidRPr="000E1BD8" w:rsidRDefault="000E1BD8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E1BD8" w:rsidRPr="000E1BD8" w:rsidRDefault="000E1BD8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0E1BD8" w:rsidRPr="000E1BD8" w:rsidRDefault="000E1BD8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E1BD8" w:rsidRPr="000E1BD8" w:rsidRDefault="000E1BD8" w:rsidP="009D6532">
            <w:pPr>
              <w:pStyle w:val="aa"/>
            </w:pPr>
            <w:r>
              <w:t>Королева Ольга Александровна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0E1BD8" w:rsidRPr="000E1BD8" w:rsidRDefault="000E1BD8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E1BD8" w:rsidRPr="000E1BD8" w:rsidRDefault="000E1BD8" w:rsidP="009D6532">
            <w:pPr>
              <w:pStyle w:val="aa"/>
            </w:pPr>
          </w:p>
        </w:tc>
      </w:tr>
      <w:tr w:rsidR="000E1BD8" w:rsidRPr="000E1BD8" w:rsidTr="000E1BD8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0E1BD8" w:rsidRPr="000E1BD8" w:rsidRDefault="000E1BD8" w:rsidP="009D6532">
            <w:pPr>
              <w:pStyle w:val="aa"/>
              <w:rPr>
                <w:vertAlign w:val="superscript"/>
              </w:rPr>
            </w:pPr>
            <w:r w:rsidRPr="000E1BD8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0E1BD8" w:rsidRPr="000E1BD8" w:rsidRDefault="000E1BD8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0E1BD8" w:rsidRPr="000E1BD8" w:rsidRDefault="000E1BD8" w:rsidP="009D6532">
            <w:pPr>
              <w:pStyle w:val="aa"/>
              <w:rPr>
                <w:vertAlign w:val="superscript"/>
              </w:rPr>
            </w:pPr>
            <w:r w:rsidRPr="000E1BD8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0E1BD8" w:rsidRPr="000E1BD8" w:rsidRDefault="000E1BD8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0E1BD8" w:rsidRPr="000E1BD8" w:rsidRDefault="000E1BD8" w:rsidP="009D6532">
            <w:pPr>
              <w:pStyle w:val="aa"/>
              <w:rPr>
                <w:vertAlign w:val="superscript"/>
              </w:rPr>
            </w:pPr>
            <w:r w:rsidRPr="000E1BD8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0E1BD8" w:rsidRPr="000E1BD8" w:rsidRDefault="000E1BD8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0E1BD8" w:rsidRPr="000E1BD8" w:rsidRDefault="000E1BD8" w:rsidP="009D6532">
            <w:pPr>
              <w:pStyle w:val="aa"/>
              <w:rPr>
                <w:vertAlign w:val="superscript"/>
              </w:rPr>
            </w:pPr>
            <w:r w:rsidRPr="000E1BD8">
              <w:rPr>
                <w:vertAlign w:val="superscript"/>
              </w:rPr>
              <w:t>(дата)</w:t>
            </w:r>
          </w:p>
        </w:tc>
      </w:tr>
      <w:tr w:rsidR="000E1BD8" w:rsidRPr="000E1BD8" w:rsidTr="000E1BD8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E1BD8" w:rsidRPr="000E1BD8" w:rsidRDefault="000E1BD8" w:rsidP="009D6532">
            <w:pPr>
              <w:pStyle w:val="aa"/>
            </w:pPr>
            <w:r>
              <w:t>Заведующий филиалом №4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0E1BD8" w:rsidRPr="000E1BD8" w:rsidRDefault="000E1BD8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E1BD8" w:rsidRPr="000E1BD8" w:rsidRDefault="000E1BD8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0E1BD8" w:rsidRPr="000E1BD8" w:rsidRDefault="000E1BD8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E1BD8" w:rsidRPr="000E1BD8" w:rsidRDefault="000E1BD8" w:rsidP="009D6532">
            <w:pPr>
              <w:pStyle w:val="aa"/>
            </w:pPr>
            <w:r>
              <w:t>Дегтярева Дарья Геннадьевна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0E1BD8" w:rsidRPr="000E1BD8" w:rsidRDefault="000E1BD8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E1BD8" w:rsidRPr="000E1BD8" w:rsidRDefault="000E1BD8" w:rsidP="009D6532">
            <w:pPr>
              <w:pStyle w:val="aa"/>
            </w:pPr>
          </w:p>
        </w:tc>
      </w:tr>
      <w:tr w:rsidR="000E1BD8" w:rsidRPr="000E1BD8" w:rsidTr="000E1BD8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0E1BD8" w:rsidRPr="000E1BD8" w:rsidRDefault="000E1BD8" w:rsidP="009D6532">
            <w:pPr>
              <w:pStyle w:val="aa"/>
              <w:rPr>
                <w:vertAlign w:val="superscript"/>
              </w:rPr>
            </w:pPr>
            <w:r w:rsidRPr="000E1BD8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0E1BD8" w:rsidRPr="000E1BD8" w:rsidRDefault="000E1BD8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0E1BD8" w:rsidRPr="000E1BD8" w:rsidRDefault="000E1BD8" w:rsidP="009D6532">
            <w:pPr>
              <w:pStyle w:val="aa"/>
              <w:rPr>
                <w:vertAlign w:val="superscript"/>
              </w:rPr>
            </w:pPr>
            <w:r w:rsidRPr="000E1BD8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0E1BD8" w:rsidRPr="000E1BD8" w:rsidRDefault="000E1BD8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0E1BD8" w:rsidRPr="000E1BD8" w:rsidRDefault="000E1BD8" w:rsidP="009D6532">
            <w:pPr>
              <w:pStyle w:val="aa"/>
              <w:rPr>
                <w:vertAlign w:val="superscript"/>
              </w:rPr>
            </w:pPr>
            <w:r w:rsidRPr="000E1BD8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0E1BD8" w:rsidRPr="000E1BD8" w:rsidRDefault="000E1BD8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0E1BD8" w:rsidRPr="000E1BD8" w:rsidRDefault="000E1BD8" w:rsidP="009D6532">
            <w:pPr>
              <w:pStyle w:val="aa"/>
              <w:rPr>
                <w:vertAlign w:val="superscript"/>
              </w:rPr>
            </w:pPr>
            <w:r w:rsidRPr="000E1BD8">
              <w:rPr>
                <w:vertAlign w:val="superscript"/>
              </w:rPr>
              <w:t>(дата)</w:t>
            </w:r>
          </w:p>
        </w:tc>
      </w:tr>
      <w:tr w:rsidR="000E1BD8" w:rsidRPr="000E1BD8" w:rsidTr="000E1BD8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E1BD8" w:rsidRPr="000E1BD8" w:rsidRDefault="000E1BD8" w:rsidP="009D6532">
            <w:pPr>
              <w:pStyle w:val="aa"/>
            </w:pPr>
            <w:r>
              <w:t>Начальник отдела кадров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0E1BD8" w:rsidRPr="000E1BD8" w:rsidRDefault="000E1BD8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E1BD8" w:rsidRPr="000E1BD8" w:rsidRDefault="000E1BD8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0E1BD8" w:rsidRPr="000E1BD8" w:rsidRDefault="000E1BD8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E1BD8" w:rsidRPr="000E1BD8" w:rsidRDefault="000E1BD8" w:rsidP="009D6532">
            <w:pPr>
              <w:pStyle w:val="aa"/>
            </w:pPr>
            <w:r>
              <w:t>Павлова Любовь Алексеева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0E1BD8" w:rsidRPr="000E1BD8" w:rsidRDefault="000E1BD8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E1BD8" w:rsidRPr="000E1BD8" w:rsidRDefault="000E1BD8" w:rsidP="009D6532">
            <w:pPr>
              <w:pStyle w:val="aa"/>
            </w:pPr>
          </w:p>
        </w:tc>
      </w:tr>
      <w:tr w:rsidR="000E1BD8" w:rsidRPr="000E1BD8" w:rsidTr="000E1BD8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0E1BD8" w:rsidRPr="000E1BD8" w:rsidRDefault="000E1BD8" w:rsidP="009D6532">
            <w:pPr>
              <w:pStyle w:val="aa"/>
              <w:rPr>
                <w:vertAlign w:val="superscript"/>
              </w:rPr>
            </w:pPr>
            <w:r w:rsidRPr="000E1BD8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0E1BD8" w:rsidRPr="000E1BD8" w:rsidRDefault="000E1BD8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0E1BD8" w:rsidRPr="000E1BD8" w:rsidRDefault="000E1BD8" w:rsidP="009D6532">
            <w:pPr>
              <w:pStyle w:val="aa"/>
              <w:rPr>
                <w:vertAlign w:val="superscript"/>
              </w:rPr>
            </w:pPr>
            <w:r w:rsidRPr="000E1BD8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0E1BD8" w:rsidRPr="000E1BD8" w:rsidRDefault="000E1BD8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0E1BD8" w:rsidRPr="000E1BD8" w:rsidRDefault="000E1BD8" w:rsidP="009D6532">
            <w:pPr>
              <w:pStyle w:val="aa"/>
              <w:rPr>
                <w:vertAlign w:val="superscript"/>
              </w:rPr>
            </w:pPr>
            <w:r w:rsidRPr="000E1BD8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0E1BD8" w:rsidRPr="000E1BD8" w:rsidRDefault="000E1BD8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0E1BD8" w:rsidRPr="000E1BD8" w:rsidRDefault="000E1BD8" w:rsidP="009D6532">
            <w:pPr>
              <w:pStyle w:val="aa"/>
              <w:rPr>
                <w:vertAlign w:val="superscript"/>
              </w:rPr>
            </w:pPr>
            <w:r w:rsidRPr="000E1BD8">
              <w:rPr>
                <w:vertAlign w:val="superscript"/>
              </w:rPr>
              <w:t>(дата)</w:t>
            </w:r>
          </w:p>
        </w:tc>
      </w:tr>
      <w:tr w:rsidR="000E1BD8" w:rsidRPr="000E1BD8" w:rsidTr="000E1BD8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E1BD8" w:rsidRPr="000E1BD8" w:rsidRDefault="000E1BD8" w:rsidP="009D6532">
            <w:pPr>
              <w:pStyle w:val="aa"/>
            </w:pPr>
            <w:r>
              <w:t>Заведующий КДЛ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0E1BD8" w:rsidRPr="000E1BD8" w:rsidRDefault="000E1BD8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E1BD8" w:rsidRPr="000E1BD8" w:rsidRDefault="000E1BD8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0E1BD8" w:rsidRPr="000E1BD8" w:rsidRDefault="000E1BD8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E1BD8" w:rsidRPr="000E1BD8" w:rsidRDefault="000E1BD8" w:rsidP="009D6532">
            <w:pPr>
              <w:pStyle w:val="aa"/>
            </w:pPr>
            <w:r>
              <w:t>Шохина Оксана Сергеевна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0E1BD8" w:rsidRPr="000E1BD8" w:rsidRDefault="000E1BD8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E1BD8" w:rsidRPr="000E1BD8" w:rsidRDefault="000E1BD8" w:rsidP="009D6532">
            <w:pPr>
              <w:pStyle w:val="aa"/>
            </w:pPr>
          </w:p>
        </w:tc>
      </w:tr>
      <w:tr w:rsidR="000E1BD8" w:rsidRPr="000E1BD8" w:rsidTr="000E1BD8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0E1BD8" w:rsidRPr="000E1BD8" w:rsidRDefault="000E1BD8" w:rsidP="009D6532">
            <w:pPr>
              <w:pStyle w:val="aa"/>
              <w:rPr>
                <w:vertAlign w:val="superscript"/>
              </w:rPr>
            </w:pPr>
            <w:r w:rsidRPr="000E1BD8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0E1BD8" w:rsidRPr="000E1BD8" w:rsidRDefault="000E1BD8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0E1BD8" w:rsidRPr="000E1BD8" w:rsidRDefault="000E1BD8" w:rsidP="009D6532">
            <w:pPr>
              <w:pStyle w:val="aa"/>
              <w:rPr>
                <w:vertAlign w:val="superscript"/>
              </w:rPr>
            </w:pPr>
            <w:r w:rsidRPr="000E1BD8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0E1BD8" w:rsidRPr="000E1BD8" w:rsidRDefault="000E1BD8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0E1BD8" w:rsidRPr="000E1BD8" w:rsidRDefault="000E1BD8" w:rsidP="009D6532">
            <w:pPr>
              <w:pStyle w:val="aa"/>
              <w:rPr>
                <w:vertAlign w:val="superscript"/>
              </w:rPr>
            </w:pPr>
            <w:r w:rsidRPr="000E1BD8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0E1BD8" w:rsidRPr="000E1BD8" w:rsidRDefault="000E1BD8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0E1BD8" w:rsidRPr="000E1BD8" w:rsidRDefault="000E1BD8" w:rsidP="009D6532">
            <w:pPr>
              <w:pStyle w:val="aa"/>
              <w:rPr>
                <w:vertAlign w:val="superscript"/>
              </w:rPr>
            </w:pPr>
            <w:r w:rsidRPr="000E1BD8">
              <w:rPr>
                <w:vertAlign w:val="superscript"/>
              </w:rPr>
              <w:t>(дата)</w:t>
            </w:r>
          </w:p>
        </w:tc>
      </w:tr>
      <w:tr w:rsidR="000E1BD8" w:rsidRPr="000E1BD8" w:rsidTr="000E1BD8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E1BD8" w:rsidRPr="000E1BD8" w:rsidRDefault="000E1BD8" w:rsidP="009D6532">
            <w:pPr>
              <w:pStyle w:val="aa"/>
            </w:pPr>
            <w:r>
              <w:t>Начальник отдела ГО и МР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0E1BD8" w:rsidRPr="000E1BD8" w:rsidRDefault="000E1BD8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E1BD8" w:rsidRPr="000E1BD8" w:rsidRDefault="000E1BD8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0E1BD8" w:rsidRPr="000E1BD8" w:rsidRDefault="000E1BD8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E1BD8" w:rsidRPr="000E1BD8" w:rsidRDefault="000E1BD8" w:rsidP="009D6532">
            <w:pPr>
              <w:pStyle w:val="aa"/>
            </w:pPr>
            <w:r>
              <w:t>Сафонов Михаил Иванович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0E1BD8" w:rsidRPr="000E1BD8" w:rsidRDefault="000E1BD8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E1BD8" w:rsidRPr="000E1BD8" w:rsidRDefault="000E1BD8" w:rsidP="009D6532">
            <w:pPr>
              <w:pStyle w:val="aa"/>
            </w:pPr>
          </w:p>
        </w:tc>
      </w:tr>
      <w:tr w:rsidR="000E1BD8" w:rsidRPr="000E1BD8" w:rsidTr="000E1BD8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0E1BD8" w:rsidRPr="000E1BD8" w:rsidRDefault="000E1BD8" w:rsidP="009D6532">
            <w:pPr>
              <w:pStyle w:val="aa"/>
              <w:rPr>
                <w:vertAlign w:val="superscript"/>
              </w:rPr>
            </w:pPr>
            <w:r w:rsidRPr="000E1BD8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0E1BD8" w:rsidRPr="000E1BD8" w:rsidRDefault="000E1BD8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0E1BD8" w:rsidRPr="000E1BD8" w:rsidRDefault="000E1BD8" w:rsidP="009D6532">
            <w:pPr>
              <w:pStyle w:val="aa"/>
              <w:rPr>
                <w:vertAlign w:val="superscript"/>
              </w:rPr>
            </w:pPr>
            <w:r w:rsidRPr="000E1BD8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0E1BD8" w:rsidRPr="000E1BD8" w:rsidRDefault="000E1BD8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0E1BD8" w:rsidRPr="000E1BD8" w:rsidRDefault="000E1BD8" w:rsidP="009D6532">
            <w:pPr>
              <w:pStyle w:val="aa"/>
              <w:rPr>
                <w:vertAlign w:val="superscript"/>
              </w:rPr>
            </w:pPr>
            <w:r w:rsidRPr="000E1BD8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0E1BD8" w:rsidRPr="000E1BD8" w:rsidRDefault="000E1BD8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0E1BD8" w:rsidRPr="000E1BD8" w:rsidRDefault="000E1BD8" w:rsidP="009D6532">
            <w:pPr>
              <w:pStyle w:val="aa"/>
              <w:rPr>
                <w:vertAlign w:val="superscript"/>
              </w:rPr>
            </w:pPr>
            <w:r w:rsidRPr="000E1BD8">
              <w:rPr>
                <w:vertAlign w:val="superscript"/>
              </w:rPr>
              <w:t>(дата)</w:t>
            </w:r>
          </w:p>
        </w:tc>
      </w:tr>
    </w:tbl>
    <w:p w:rsidR="00C45714" w:rsidRPr="003869BA" w:rsidRDefault="00C45714" w:rsidP="00C45714"/>
    <w:p w:rsidR="00C45714" w:rsidRPr="003869BA" w:rsidRDefault="00C45714" w:rsidP="00C45714">
      <w:r w:rsidRPr="003869BA">
        <w:t>Эксперт</w:t>
      </w:r>
      <w:r w:rsidR="00D00F8C" w:rsidRPr="003869BA">
        <w:t xml:space="preserve"> </w:t>
      </w:r>
      <w:r w:rsidRPr="003869BA">
        <w:t xml:space="preserve">(ы) </w:t>
      </w:r>
      <w:r w:rsidR="00056BFC" w:rsidRPr="003869BA">
        <w:t>организации, проводившей специальную оценку условий труда</w:t>
      </w:r>
      <w:r w:rsidRPr="003869BA">
        <w:t>:</w:t>
      </w:r>
    </w:p>
    <w:tbl>
      <w:tblPr>
        <w:tblW w:w="11307" w:type="dxa"/>
        <w:tblLayout w:type="fixed"/>
        <w:tblLook w:val="01E0" w:firstRow="1" w:lastRow="1" w:firstColumn="1" w:lastColumn="1" w:noHBand="0" w:noVBand="0"/>
      </w:tblPr>
      <w:tblGrid>
        <w:gridCol w:w="3652"/>
        <w:gridCol w:w="284"/>
        <w:gridCol w:w="1842"/>
        <w:gridCol w:w="284"/>
        <w:gridCol w:w="3260"/>
        <w:gridCol w:w="284"/>
        <w:gridCol w:w="1701"/>
      </w:tblGrid>
      <w:tr w:rsidR="00C45714" w:rsidRPr="000E1BD8" w:rsidTr="000E1BD8">
        <w:trPr>
          <w:trHeight w:val="284"/>
        </w:trPr>
        <w:tc>
          <w:tcPr>
            <w:tcW w:w="365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45714" w:rsidRPr="000E1BD8" w:rsidRDefault="000E1BD8" w:rsidP="00C45714">
            <w:pPr>
              <w:pStyle w:val="aa"/>
            </w:pPr>
            <w:r w:rsidRPr="000E1BD8">
              <w:t>4307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C45714" w:rsidRPr="000E1BD8" w:rsidRDefault="00C45714" w:rsidP="00C45714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45714" w:rsidRPr="000E1BD8" w:rsidRDefault="00C45714" w:rsidP="00C45714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C45714" w:rsidRPr="000E1BD8" w:rsidRDefault="00C45714" w:rsidP="00C45714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45714" w:rsidRPr="000E1BD8" w:rsidRDefault="000E1BD8" w:rsidP="00C45714">
            <w:pPr>
              <w:pStyle w:val="aa"/>
            </w:pPr>
            <w:r w:rsidRPr="000E1BD8">
              <w:t>Уваров А.А.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C45714" w:rsidRPr="000E1BD8" w:rsidRDefault="00C45714" w:rsidP="00C45714">
            <w:pPr>
              <w:pStyle w:val="aa"/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45714" w:rsidRPr="000E1BD8" w:rsidRDefault="000E1BD8" w:rsidP="00C45714">
            <w:pPr>
              <w:pStyle w:val="aa"/>
            </w:pPr>
            <w:r>
              <w:t>19.11.2021</w:t>
            </w:r>
          </w:p>
        </w:tc>
      </w:tr>
      <w:tr w:rsidR="00C45714" w:rsidRPr="000E1BD8" w:rsidTr="000E1BD8">
        <w:trPr>
          <w:trHeight w:val="284"/>
        </w:trPr>
        <w:tc>
          <w:tcPr>
            <w:tcW w:w="3652" w:type="dxa"/>
            <w:tcBorders>
              <w:top w:val="single" w:sz="4" w:space="0" w:color="auto"/>
            </w:tcBorders>
            <w:shd w:val="clear" w:color="auto" w:fill="auto"/>
          </w:tcPr>
          <w:p w:rsidR="00C45714" w:rsidRPr="000E1BD8" w:rsidRDefault="000E1BD8" w:rsidP="00C45714">
            <w:pPr>
              <w:pStyle w:val="aa"/>
              <w:rPr>
                <w:b/>
                <w:vertAlign w:val="superscript"/>
              </w:rPr>
            </w:pPr>
            <w:r w:rsidRPr="000E1BD8">
              <w:rPr>
                <w:vertAlign w:val="superscript"/>
              </w:rPr>
              <w:t>(№ в реестре экспертов)</w:t>
            </w:r>
          </w:p>
        </w:tc>
        <w:tc>
          <w:tcPr>
            <w:tcW w:w="284" w:type="dxa"/>
            <w:shd w:val="clear" w:color="auto" w:fill="auto"/>
          </w:tcPr>
          <w:p w:rsidR="00C45714" w:rsidRPr="000E1BD8" w:rsidRDefault="00C45714" w:rsidP="00C45714">
            <w:pPr>
              <w:pStyle w:val="aa"/>
              <w:rPr>
                <w:b/>
                <w:vertAlign w:val="superscript"/>
              </w:rPr>
            </w:pPr>
            <w:bookmarkStart w:id="6" w:name="fio_users"/>
            <w:bookmarkEnd w:id="6"/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</w:tcPr>
          <w:p w:rsidR="00C45714" w:rsidRPr="000E1BD8" w:rsidRDefault="000E1BD8" w:rsidP="00C45714">
            <w:pPr>
              <w:pStyle w:val="aa"/>
              <w:rPr>
                <w:b/>
                <w:vertAlign w:val="superscript"/>
              </w:rPr>
            </w:pPr>
            <w:r w:rsidRPr="000E1BD8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shd w:val="clear" w:color="auto" w:fill="auto"/>
          </w:tcPr>
          <w:p w:rsidR="00C45714" w:rsidRPr="000E1BD8" w:rsidRDefault="00C45714" w:rsidP="00C45714">
            <w:pPr>
              <w:pStyle w:val="aa"/>
              <w:rPr>
                <w:b/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</w:tcPr>
          <w:p w:rsidR="00C45714" w:rsidRPr="000E1BD8" w:rsidRDefault="000E1BD8" w:rsidP="00C45714">
            <w:pPr>
              <w:pStyle w:val="aa"/>
              <w:rPr>
                <w:b/>
                <w:vertAlign w:val="superscript"/>
              </w:rPr>
            </w:pPr>
            <w:r w:rsidRPr="000E1BD8">
              <w:rPr>
                <w:vertAlign w:val="superscript"/>
              </w:rPr>
              <w:t>(Ф.И.О.)</w:t>
            </w:r>
          </w:p>
        </w:tc>
        <w:tc>
          <w:tcPr>
            <w:tcW w:w="284" w:type="dxa"/>
            <w:shd w:val="clear" w:color="auto" w:fill="auto"/>
          </w:tcPr>
          <w:p w:rsidR="00C45714" w:rsidRPr="000E1BD8" w:rsidRDefault="00C45714" w:rsidP="00C45714">
            <w:pPr>
              <w:pStyle w:val="aa"/>
              <w:rPr>
                <w:vertAlign w:val="superscript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:rsidR="00C45714" w:rsidRPr="000E1BD8" w:rsidRDefault="000E1BD8" w:rsidP="00C45714">
            <w:pPr>
              <w:pStyle w:val="aa"/>
              <w:rPr>
                <w:vertAlign w:val="superscript"/>
              </w:rPr>
            </w:pPr>
            <w:r w:rsidRPr="000E1BD8">
              <w:rPr>
                <w:vertAlign w:val="superscript"/>
              </w:rPr>
              <w:t>(дата)</w:t>
            </w:r>
          </w:p>
        </w:tc>
      </w:tr>
    </w:tbl>
    <w:p w:rsidR="001B06AD" w:rsidRPr="003869BA" w:rsidRDefault="001B06AD" w:rsidP="001B06AD"/>
    <w:sectPr w:rsidR="001B06AD" w:rsidRPr="003869BA" w:rsidSect="0002033E">
      <w:pgSz w:w="16838" w:h="11906" w:orient="landscape"/>
      <w:pgMar w:top="899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6A7B" w:rsidRDefault="00456A7B" w:rsidP="000E1BD8">
      <w:r>
        <w:separator/>
      </w:r>
    </w:p>
  </w:endnote>
  <w:endnote w:type="continuationSeparator" w:id="0">
    <w:p w:rsidR="00456A7B" w:rsidRDefault="00456A7B" w:rsidP="000E1B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6A7B" w:rsidRDefault="00456A7B" w:rsidP="000E1BD8">
      <w:r>
        <w:separator/>
      </w:r>
    </w:p>
  </w:footnote>
  <w:footnote w:type="continuationSeparator" w:id="0">
    <w:p w:rsidR="00456A7B" w:rsidRDefault="00456A7B" w:rsidP="000E1B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dv_info1" w:val="     "/>
    <w:docVar w:name="adv_info2" w:val="     "/>
    <w:docVar w:name="adv_info3" w:val="     "/>
    <w:docVar w:name="att_org_adr" w:val="119049, г. Москва, ул. Коровий Вал, д. 3, стр. 5"/>
    <w:docVar w:name="att_org_dop" w:val="Государственное бюджетное учреждение города Москвы &quot;Московский городской центр условий и охраны труда&quot;_x000d__x000a_(ГБУ МГЦУОТ)_x000d__x000a_119049, г. Москва, ул. Коровий Вал, д. 3, стр. 5_x000d__x000a_Лаборатория экспертизы условий труда, 119049, г. Москва, ул. Коровий Вал, д. 3, стр. 5,_x000d__x000a_тел. 8 (499) 237-02-19, е-mail: MCOT@social.mos.ru, Регистрационный номер - 561 от 13.11.2018"/>
    <w:docVar w:name="att_org_name" w:val="Государственное бюджетное учреждение города Москвы &quot;Московский городской центр условий и охраны труда&quot;"/>
    <w:docVar w:name="att_org_reg_date" w:val="13.11.2018"/>
    <w:docVar w:name="att_org_reg_num" w:val="561"/>
    <w:docVar w:name="boss_fio" w:val="Овчинников Юрий Станиславович"/>
    <w:docVar w:name="ceh_info" w:val=" Государственное бюджетное учреждение здравоохранения города Москвы «Детская городская поликлиника №7 Департамента здравоохранения города Москвы» "/>
    <w:docVar w:name="close_doc_flag" w:val="0"/>
    <w:docVar w:name="D_dog" w:val="   "/>
    <w:docVar w:name="D_prikaz" w:val="   "/>
    <w:docVar w:name="doc_type" w:val="6"/>
    <w:docVar w:name="fill_date" w:val="19.11.2021"/>
    <w:docVar w:name="kpp_code" w:val="   "/>
    <w:docVar w:name="N_dog" w:val="   "/>
    <w:docVar w:name="N_prikaz" w:val="   "/>
    <w:docVar w:name="org_guid" w:val="D074746B09744EF4BF8ADF71CF9BD1F2"/>
    <w:docVar w:name="org_id" w:val="1"/>
    <w:docVar w:name="org_name" w:val="     "/>
    <w:docVar w:name="pers_guids" w:val="66921ACC6EEB4587BBBB2962C0EE5C41@138-837-629 09"/>
    <w:docVar w:name="pers_snils" w:val="66921ACC6EEB4587BBBB2962C0EE5C41@138-837-629 09"/>
    <w:docVar w:name="podr_id" w:val="org_1"/>
    <w:docVar w:name="pred_dolg" w:val="Заместитель главного врача по медицинской части"/>
    <w:docVar w:name="pred_fio" w:val="Чинихина Нина Николаевна"/>
    <w:docVar w:name="rbtd_adr" w:val="     "/>
    <w:docVar w:name="rbtd_name" w:val="Государственное бюджетное учреждение здравоохранения города Москвы «Детская городская поликлиника №7 Департамента здравоохранения города Москвы»"/>
    <w:docVar w:name="sout_id" w:val="   "/>
    <w:docVar w:name="sv_docs" w:val="1"/>
  </w:docVars>
  <w:rsids>
    <w:rsidRoot w:val="000E1BD8"/>
    <w:rsid w:val="0000349C"/>
    <w:rsid w:val="0002033E"/>
    <w:rsid w:val="00056BFC"/>
    <w:rsid w:val="0007776A"/>
    <w:rsid w:val="00093D2E"/>
    <w:rsid w:val="000C5130"/>
    <w:rsid w:val="000E1BD8"/>
    <w:rsid w:val="00196135"/>
    <w:rsid w:val="001A7AC3"/>
    <w:rsid w:val="001B06AD"/>
    <w:rsid w:val="00237B32"/>
    <w:rsid w:val="003869BA"/>
    <w:rsid w:val="003A1C01"/>
    <w:rsid w:val="003A2259"/>
    <w:rsid w:val="003C79E5"/>
    <w:rsid w:val="00456A7B"/>
    <w:rsid w:val="00483A6A"/>
    <w:rsid w:val="00495D50"/>
    <w:rsid w:val="004B7161"/>
    <w:rsid w:val="004C6BD0"/>
    <w:rsid w:val="004D3FF5"/>
    <w:rsid w:val="004E5CB1"/>
    <w:rsid w:val="00531F7D"/>
    <w:rsid w:val="00547088"/>
    <w:rsid w:val="005567D6"/>
    <w:rsid w:val="005645F0"/>
    <w:rsid w:val="00572AE0"/>
    <w:rsid w:val="00584289"/>
    <w:rsid w:val="005F64E6"/>
    <w:rsid w:val="0065289A"/>
    <w:rsid w:val="0067226F"/>
    <w:rsid w:val="006E662C"/>
    <w:rsid w:val="00725C51"/>
    <w:rsid w:val="00820552"/>
    <w:rsid w:val="008B4051"/>
    <w:rsid w:val="008C0968"/>
    <w:rsid w:val="00922677"/>
    <w:rsid w:val="009647F7"/>
    <w:rsid w:val="009A1326"/>
    <w:rsid w:val="009D6532"/>
    <w:rsid w:val="00A026A4"/>
    <w:rsid w:val="00A22FC7"/>
    <w:rsid w:val="00A567D1"/>
    <w:rsid w:val="00B12F45"/>
    <w:rsid w:val="00B1405F"/>
    <w:rsid w:val="00B3448B"/>
    <w:rsid w:val="00B5534B"/>
    <w:rsid w:val="00BA560A"/>
    <w:rsid w:val="00BD0A92"/>
    <w:rsid w:val="00C0355B"/>
    <w:rsid w:val="00C45714"/>
    <w:rsid w:val="00C93056"/>
    <w:rsid w:val="00CA2E96"/>
    <w:rsid w:val="00CD2568"/>
    <w:rsid w:val="00D00F8C"/>
    <w:rsid w:val="00D11966"/>
    <w:rsid w:val="00DB70BA"/>
    <w:rsid w:val="00DC0F74"/>
    <w:rsid w:val="00DD6622"/>
    <w:rsid w:val="00E25119"/>
    <w:rsid w:val="00E458F1"/>
    <w:rsid w:val="00EB7BDE"/>
    <w:rsid w:val="00EC5373"/>
    <w:rsid w:val="00F262EE"/>
    <w:rsid w:val="00F835B0"/>
    <w:rsid w:val="00FB3754"/>
    <w:rsid w:val="00FD4EE4"/>
    <w:rsid w:val="00FD5E7D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F2DB8E2A-9B24-44D2-B374-4002D4217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0E1BD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0E1BD8"/>
    <w:rPr>
      <w:sz w:val="24"/>
    </w:rPr>
  </w:style>
  <w:style w:type="paragraph" w:styleId="ad">
    <w:name w:val="footer"/>
    <w:basedOn w:val="a"/>
    <w:link w:val="ae"/>
    <w:rsid w:val="000E1BD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0E1BD8"/>
    <w:rPr>
      <w:sz w:val="24"/>
    </w:rPr>
  </w:style>
  <w:style w:type="paragraph" w:styleId="af">
    <w:name w:val="Balloon Text"/>
    <w:basedOn w:val="a"/>
    <w:link w:val="af0"/>
    <w:rsid w:val="00A22FC7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A22F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1</TotalTime>
  <Pages>15</Pages>
  <Words>4853</Words>
  <Characters>27664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мероприятий</vt:lpstr>
    </vt:vector>
  </TitlesOfParts>
  <Company>Hewlett-Packard Company</Company>
  <LinksUpToDate>false</LinksUpToDate>
  <CharactersWithSpaces>32453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мероприятий</dc:title>
  <dc:creator>Уваров</dc:creator>
  <cp:lastModifiedBy>Елена</cp:lastModifiedBy>
  <cp:revision>2</cp:revision>
  <cp:lastPrinted>2021-11-25T12:28:00Z</cp:lastPrinted>
  <dcterms:created xsi:type="dcterms:W3CDTF">2024-09-20T09:06:00Z</dcterms:created>
  <dcterms:modified xsi:type="dcterms:W3CDTF">2024-09-20T09:06:00Z</dcterms:modified>
</cp:coreProperties>
</file>