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714" w:rsidRPr="00BD551A" w:rsidRDefault="000F0714" w:rsidP="000F0714">
      <w:pPr>
        <w:pStyle w:val="a7"/>
        <w:jc w:val="center"/>
      </w:pPr>
      <w:bookmarkStart w:id="0" w:name="_GoBack"/>
      <w:bookmarkEnd w:id="0"/>
      <w:r w:rsidRPr="00BD551A">
        <w:t xml:space="preserve">Сводная ведомость результатов </w:t>
      </w:r>
      <w:r w:rsidR="004654AF" w:rsidRPr="00BD551A">
        <w:t xml:space="preserve">проведения </w:t>
      </w:r>
      <w:r w:rsidRPr="00BD551A">
        <w:t>специальной оценки условий труда</w:t>
      </w:r>
    </w:p>
    <w:p w:rsidR="00B3448B" w:rsidRPr="00BD551A" w:rsidRDefault="00B3448B" w:rsidP="00B3448B"/>
    <w:p w:rsidR="00B3448B" w:rsidRPr="00BD551A" w:rsidRDefault="00B3448B" w:rsidP="00701B1F">
      <w:pPr>
        <w:jc w:val="both"/>
      </w:pPr>
      <w:r w:rsidRPr="00BD551A">
        <w:t>Наименование организации:</w:t>
      </w:r>
      <w:r w:rsidRPr="00BD551A">
        <w:rPr>
          <w:rStyle w:val="a9"/>
          <w:u w:val="none"/>
        </w:rPr>
        <w:t xml:space="preserve"> </w:t>
      </w:r>
      <w:r w:rsidRPr="00BD551A">
        <w:rPr>
          <w:rStyle w:val="a9"/>
          <w:u w:val="none"/>
        </w:rPr>
        <w:fldChar w:fldCharType="begin"/>
      </w:r>
      <w:r w:rsidRPr="00BD551A">
        <w:rPr>
          <w:rStyle w:val="a9"/>
          <w:u w:val="none"/>
        </w:rPr>
        <w:instrText xml:space="preserve"> DOCVARIABLE </w:instrText>
      </w:r>
      <w:r w:rsidR="00EA3306" w:rsidRPr="00BD551A">
        <w:rPr>
          <w:rStyle w:val="a9"/>
          <w:u w:val="none"/>
        </w:rPr>
        <w:instrText>ceh_info</w:instrText>
      </w:r>
      <w:r w:rsidRPr="00BD551A">
        <w:rPr>
          <w:rStyle w:val="a9"/>
          <w:u w:val="none"/>
        </w:rPr>
        <w:instrText xml:space="preserve"> \* MERGEFORMAT </w:instrText>
      </w:r>
      <w:r w:rsidRPr="00BD551A">
        <w:rPr>
          <w:rStyle w:val="a9"/>
          <w:u w:val="none"/>
        </w:rPr>
        <w:fldChar w:fldCharType="separate"/>
      </w:r>
      <w:r w:rsidR="0002460A" w:rsidRPr="0002460A">
        <w:rPr>
          <w:rStyle w:val="a9"/>
          <w:u w:val="none"/>
        </w:rPr>
        <w:t>Государственное бюджетное учреждение здравоохранения города Москвы «Детская городская поликлиника №7 Департамента здравоохранения города Москвы»</w:t>
      </w:r>
      <w:r w:rsidRPr="00BD551A">
        <w:rPr>
          <w:rStyle w:val="a9"/>
          <w:u w:val="none"/>
        </w:rPr>
        <w:fldChar w:fldCharType="end"/>
      </w:r>
      <w:r w:rsidRPr="00BD551A">
        <w:rPr>
          <w:rStyle w:val="a9"/>
          <w:u w:val="none"/>
        </w:rPr>
        <w:t> </w:t>
      </w:r>
    </w:p>
    <w:p w:rsidR="00F06873" w:rsidRPr="00BD551A" w:rsidRDefault="00F06873" w:rsidP="004654AF">
      <w:pPr>
        <w:suppressAutoHyphens/>
        <w:jc w:val="right"/>
      </w:pPr>
      <w:r w:rsidRPr="00BD551A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BD551A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BD551A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" w:name="table1"/>
            <w:bookmarkEnd w:id="1"/>
            <w:r w:rsidRPr="00BD551A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BD551A" w:rsidRDefault="004654AF" w:rsidP="00CD01FB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</w:tc>
        <w:tc>
          <w:tcPr>
            <w:tcW w:w="7873" w:type="dxa"/>
            <w:gridSpan w:val="7"/>
            <w:vAlign w:val="center"/>
          </w:tcPr>
          <w:p w:rsidR="004654AF" w:rsidRPr="00BD551A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BD551A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BD551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BD551A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BD551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BD551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BD551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BD551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BD551A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BD551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BD551A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BD551A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BD551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BD551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BD551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BD551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BD551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BD551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BD551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BD551A" w:rsidTr="004654AF">
        <w:trPr>
          <w:jc w:val="center"/>
        </w:trPr>
        <w:tc>
          <w:tcPr>
            <w:tcW w:w="3518" w:type="dxa"/>
            <w:vAlign w:val="center"/>
          </w:tcPr>
          <w:p w:rsidR="00AF1EDF" w:rsidRPr="00BD551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BD551A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BD551A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BD551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BD551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BD551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BD551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BD551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BD551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BD551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BD551A" w:rsidTr="004654AF">
        <w:trPr>
          <w:jc w:val="center"/>
        </w:trPr>
        <w:tc>
          <w:tcPr>
            <w:tcW w:w="3518" w:type="dxa"/>
            <w:vAlign w:val="center"/>
          </w:tcPr>
          <w:p w:rsidR="00AF1EDF" w:rsidRPr="00BD551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1"/>
            <w:bookmarkEnd w:id="2"/>
            <w:r w:rsidRPr="00BD551A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BD551A" w:rsidRDefault="0002460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659</w:t>
            </w:r>
          </w:p>
        </w:tc>
        <w:tc>
          <w:tcPr>
            <w:tcW w:w="3118" w:type="dxa"/>
            <w:vAlign w:val="center"/>
          </w:tcPr>
          <w:p w:rsidR="00AF1EDF" w:rsidRPr="00BD551A" w:rsidRDefault="0002460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659</w:t>
            </w:r>
          </w:p>
        </w:tc>
        <w:tc>
          <w:tcPr>
            <w:tcW w:w="1063" w:type="dxa"/>
            <w:vAlign w:val="center"/>
          </w:tcPr>
          <w:p w:rsidR="00AF1EDF" w:rsidRPr="00BD551A" w:rsidRDefault="00024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BD551A" w:rsidRDefault="00024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126</w:t>
            </w:r>
          </w:p>
        </w:tc>
        <w:tc>
          <w:tcPr>
            <w:tcW w:w="1169" w:type="dxa"/>
            <w:vAlign w:val="center"/>
          </w:tcPr>
          <w:p w:rsidR="00AF1EDF" w:rsidRPr="00BD551A" w:rsidRDefault="00024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169" w:type="dxa"/>
            <w:vAlign w:val="center"/>
          </w:tcPr>
          <w:p w:rsidR="00AF1EDF" w:rsidRPr="00BD551A" w:rsidRDefault="00024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BD551A" w:rsidRDefault="00024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1170" w:type="dxa"/>
            <w:vAlign w:val="center"/>
          </w:tcPr>
          <w:p w:rsidR="00AF1EDF" w:rsidRPr="00BD551A" w:rsidRDefault="00024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BD551A" w:rsidRDefault="00024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BD551A" w:rsidTr="004654AF">
        <w:trPr>
          <w:jc w:val="center"/>
        </w:trPr>
        <w:tc>
          <w:tcPr>
            <w:tcW w:w="3518" w:type="dxa"/>
            <w:vAlign w:val="center"/>
          </w:tcPr>
          <w:p w:rsidR="00CD01FB" w:rsidRPr="00BD551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2"/>
            <w:bookmarkEnd w:id="3"/>
            <w:r w:rsidRPr="00BD551A">
              <w:rPr>
                <w:rFonts w:ascii="Times New Roman" w:hAnsi="Times New Roman"/>
                <w:sz w:val="20"/>
                <w:szCs w:val="20"/>
              </w:rPr>
              <w:t>Работники, занятые на рабочих</w:t>
            </w:r>
          </w:p>
          <w:p w:rsidR="00AF1EDF" w:rsidRPr="00BD551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D551A">
              <w:rPr>
                <w:rFonts w:ascii="Times New Roman" w:hAnsi="Times New Roman"/>
                <w:sz w:val="20"/>
                <w:szCs w:val="20"/>
              </w:rPr>
              <w:t xml:space="preserve"> местах (чел.)</w:t>
            </w:r>
          </w:p>
        </w:tc>
        <w:tc>
          <w:tcPr>
            <w:tcW w:w="843" w:type="dxa"/>
            <w:vAlign w:val="center"/>
          </w:tcPr>
          <w:p w:rsidR="00AF1EDF" w:rsidRPr="00BD551A" w:rsidRDefault="0002460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659</w:t>
            </w:r>
          </w:p>
        </w:tc>
        <w:tc>
          <w:tcPr>
            <w:tcW w:w="3118" w:type="dxa"/>
            <w:vAlign w:val="center"/>
          </w:tcPr>
          <w:p w:rsidR="00AF1EDF" w:rsidRPr="00BD551A" w:rsidRDefault="0002460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659</w:t>
            </w:r>
          </w:p>
        </w:tc>
        <w:tc>
          <w:tcPr>
            <w:tcW w:w="1063" w:type="dxa"/>
            <w:vAlign w:val="center"/>
          </w:tcPr>
          <w:p w:rsidR="00AF1EDF" w:rsidRPr="00BD551A" w:rsidRDefault="00024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BD551A" w:rsidRDefault="00024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126</w:t>
            </w:r>
          </w:p>
        </w:tc>
        <w:tc>
          <w:tcPr>
            <w:tcW w:w="1169" w:type="dxa"/>
            <w:vAlign w:val="center"/>
          </w:tcPr>
          <w:p w:rsidR="00AF1EDF" w:rsidRPr="00BD551A" w:rsidRDefault="00024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169" w:type="dxa"/>
            <w:vAlign w:val="center"/>
          </w:tcPr>
          <w:p w:rsidR="00AF1EDF" w:rsidRPr="00BD551A" w:rsidRDefault="00024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BD551A" w:rsidRDefault="00024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1170" w:type="dxa"/>
            <w:vAlign w:val="center"/>
          </w:tcPr>
          <w:p w:rsidR="00AF1EDF" w:rsidRPr="00BD551A" w:rsidRDefault="00024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BD551A" w:rsidRDefault="00024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BD551A" w:rsidTr="004654AF">
        <w:trPr>
          <w:jc w:val="center"/>
        </w:trPr>
        <w:tc>
          <w:tcPr>
            <w:tcW w:w="3518" w:type="dxa"/>
            <w:vAlign w:val="center"/>
          </w:tcPr>
          <w:p w:rsidR="00AF1EDF" w:rsidRPr="00BD551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3"/>
            <w:bookmarkEnd w:id="4"/>
            <w:r w:rsidRPr="00BD551A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BD551A" w:rsidRDefault="0002460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611</w:t>
            </w:r>
          </w:p>
        </w:tc>
        <w:tc>
          <w:tcPr>
            <w:tcW w:w="3118" w:type="dxa"/>
            <w:vAlign w:val="center"/>
          </w:tcPr>
          <w:p w:rsidR="00AF1EDF" w:rsidRPr="00BD551A" w:rsidRDefault="0002460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611</w:t>
            </w:r>
          </w:p>
        </w:tc>
        <w:tc>
          <w:tcPr>
            <w:tcW w:w="1063" w:type="dxa"/>
            <w:vAlign w:val="center"/>
          </w:tcPr>
          <w:p w:rsidR="00AF1EDF" w:rsidRPr="00BD551A" w:rsidRDefault="00024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BD551A" w:rsidRDefault="00024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69" w:type="dxa"/>
            <w:vAlign w:val="center"/>
          </w:tcPr>
          <w:p w:rsidR="00AF1EDF" w:rsidRPr="00BD551A" w:rsidRDefault="00024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479</w:t>
            </w:r>
          </w:p>
        </w:tc>
        <w:tc>
          <w:tcPr>
            <w:tcW w:w="1169" w:type="dxa"/>
            <w:vAlign w:val="center"/>
          </w:tcPr>
          <w:p w:rsidR="00AF1EDF" w:rsidRPr="00BD551A" w:rsidRDefault="00024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BD551A" w:rsidRDefault="00024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1170" w:type="dxa"/>
            <w:vAlign w:val="center"/>
          </w:tcPr>
          <w:p w:rsidR="00AF1EDF" w:rsidRPr="00BD551A" w:rsidRDefault="00024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BD551A" w:rsidRDefault="00024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BD551A" w:rsidTr="004654AF">
        <w:trPr>
          <w:jc w:val="center"/>
        </w:trPr>
        <w:tc>
          <w:tcPr>
            <w:tcW w:w="3518" w:type="dxa"/>
            <w:vAlign w:val="center"/>
          </w:tcPr>
          <w:p w:rsidR="00AF1EDF" w:rsidRPr="00BD551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4"/>
            <w:bookmarkEnd w:id="5"/>
            <w:r w:rsidRPr="00BD551A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BD551A" w:rsidRDefault="0002460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BD551A" w:rsidRDefault="0002460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BD551A" w:rsidRDefault="00024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BD551A" w:rsidRDefault="00024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BD551A" w:rsidRDefault="00024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BD551A" w:rsidRDefault="00024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BD551A" w:rsidRDefault="00024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BD551A" w:rsidRDefault="00024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BD551A" w:rsidRDefault="00024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BD551A" w:rsidTr="004654AF">
        <w:trPr>
          <w:jc w:val="center"/>
        </w:trPr>
        <w:tc>
          <w:tcPr>
            <w:tcW w:w="3518" w:type="dxa"/>
            <w:vAlign w:val="center"/>
          </w:tcPr>
          <w:p w:rsidR="00AF1EDF" w:rsidRPr="00BD551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6" w:name="pos5"/>
            <w:bookmarkEnd w:id="6"/>
            <w:r w:rsidRPr="00BD551A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BD551A" w:rsidRDefault="0002460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BD551A" w:rsidRDefault="0002460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BD551A" w:rsidRDefault="00024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BD551A" w:rsidRDefault="00024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BD551A" w:rsidRDefault="00024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BD551A" w:rsidRDefault="00024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BD551A" w:rsidRDefault="00024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BD551A" w:rsidRDefault="00024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BD551A" w:rsidRDefault="0002460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Pr="00BD551A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BD551A" w:rsidRDefault="00F06873" w:rsidP="00F06873">
      <w:pPr>
        <w:jc w:val="right"/>
      </w:pPr>
      <w:r w:rsidRPr="00BD551A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BD551A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BD551A" w:rsidRDefault="004654AF" w:rsidP="00F06873">
            <w:pPr>
              <w:jc w:val="center"/>
              <w:rPr>
                <w:sz w:val="20"/>
              </w:rPr>
            </w:pPr>
            <w:r w:rsidRPr="00BD551A">
              <w:rPr>
                <w:color w:val="000000"/>
                <w:sz w:val="20"/>
              </w:rPr>
              <w:t>Индиви</w:t>
            </w:r>
            <w:r w:rsidRPr="00BD551A">
              <w:rPr>
                <w:color w:val="000000"/>
                <w:sz w:val="20"/>
              </w:rPr>
              <w:softHyphen/>
              <w:t>дуальный номер рабочего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BD551A" w:rsidRDefault="004654AF" w:rsidP="004654AF">
            <w:pPr>
              <w:jc w:val="center"/>
              <w:rPr>
                <w:color w:val="000000"/>
                <w:sz w:val="20"/>
              </w:rPr>
            </w:pPr>
            <w:r w:rsidRPr="00BD551A">
              <w:rPr>
                <w:color w:val="000000"/>
                <w:sz w:val="20"/>
              </w:rPr>
              <w:t>Профессия/</w:t>
            </w:r>
            <w:r w:rsidRPr="00BD551A">
              <w:rPr>
                <w:color w:val="000000"/>
                <w:sz w:val="20"/>
              </w:rPr>
              <w:br/>
              <w:t>должность/</w:t>
            </w:r>
            <w:r w:rsidRPr="00BD551A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F06873" w:rsidRPr="00BD551A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BD551A" w:rsidRDefault="00F06873" w:rsidP="00F06873">
            <w:pPr>
              <w:jc w:val="center"/>
              <w:rPr>
                <w:sz w:val="20"/>
              </w:rPr>
            </w:pPr>
            <w:r w:rsidRPr="00BD551A">
              <w:rPr>
                <w:sz w:val="20"/>
              </w:rPr>
              <w:t>Классы</w:t>
            </w:r>
            <w:r w:rsidR="004654AF" w:rsidRPr="00BD551A">
              <w:rPr>
                <w:sz w:val="20"/>
              </w:rPr>
              <w:t xml:space="preserve"> </w:t>
            </w:r>
            <w:r w:rsidR="004654AF" w:rsidRPr="00BD551A">
              <w:rPr>
                <w:color w:val="000000"/>
                <w:sz w:val="20"/>
              </w:rPr>
              <w:t>(подклассы)</w:t>
            </w:r>
            <w:r w:rsidRPr="00BD551A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Повышенный размер оплаты труда (да,нет)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BD551A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Лечебно</w:t>
            </w:r>
            <w:r w:rsidRPr="00BD551A">
              <w:rPr>
                <w:sz w:val="16"/>
                <w:szCs w:val="16"/>
              </w:rPr>
              <w:t>-профилактическое питание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Льготно</w:t>
            </w:r>
            <w:r w:rsidRPr="00BD551A">
              <w:rPr>
                <w:sz w:val="16"/>
                <w:szCs w:val="16"/>
              </w:rPr>
              <w:t>е пенсионное обеспечение (да/нет)</w:t>
            </w:r>
          </w:p>
        </w:tc>
      </w:tr>
      <w:tr w:rsidR="00F06873" w:rsidRPr="00BD551A" w:rsidTr="004654AF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BD551A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BD551A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аэрозоли преимущественно фиброгенного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ультразвук 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BD551A" w:rsidRDefault="00F46395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параметры микроклимата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BD551A" w:rsidRDefault="00F46395" w:rsidP="00F46395">
            <w:pPr>
              <w:autoSpaceDE w:val="0"/>
              <w:autoSpaceDN w:val="0"/>
              <w:ind w:left="57"/>
              <w:rPr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параметры световой среды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BD551A">
              <w:rPr>
                <w:color w:val="000000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BD551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BD551A" w:rsidTr="004654AF">
        <w:tc>
          <w:tcPr>
            <w:tcW w:w="959" w:type="dxa"/>
            <w:shd w:val="clear" w:color="auto" w:fill="auto"/>
            <w:vAlign w:val="center"/>
          </w:tcPr>
          <w:p w:rsidR="00F06873" w:rsidRPr="00BD551A" w:rsidRDefault="00F06873" w:rsidP="001B19D8">
            <w:pPr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1</w:t>
            </w:r>
            <w:bookmarkStart w:id="7" w:name="table2"/>
            <w:bookmarkEnd w:id="7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BD551A" w:rsidRDefault="00F06873" w:rsidP="001B19D8">
            <w:pPr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BD551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BD551A">
              <w:rPr>
                <w:sz w:val="18"/>
                <w:szCs w:val="18"/>
              </w:rPr>
              <w:t>24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Pr="00BD551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>Общий медицинский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Pr="00BD551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врач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Pr="00BD551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главного врача по медицинской части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главного врача по клинико-экспертной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филиалом-врач-педиатр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филиалом-врач-педиатр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филиалом-врач-педиатр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филиалом-врач-оториноларинголог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>Информационно-аналитический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отделом медицинской статистики-врач-статистик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Врач-статистик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статистик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17А (16А)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статистик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18А (16А)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статистик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19А (16А)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статистик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Врач-методист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21А (20А)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Врач-методист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>Педиатрическое отделение №1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педиатрическим отделением - врач педиатр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24А (23А)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25А (23А)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26А (23А)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27А (23А)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28А (23А)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29А (23А)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30А (23А)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31А (23А)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32А (23А)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34А (33А)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35А (33А)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36А (33А)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37А (33А)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40А (39А)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41А (39А)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42А (39А)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Медицинская сестра участковая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43А (39А)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Медицинская сестра участковая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44А (39А)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45А (39А)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46А (39А)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Медицинская сестра участковая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47А (39А)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48А (39А)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50А (49А)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51А (49А)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52А (49А)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>Прививочный кабинет педиатрического отделения №1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 xml:space="preserve">Педиатрическое отделение </w:t>
            </w:r>
            <w:r w:rsidRPr="0002460A">
              <w:rPr>
                <w:b/>
                <w:sz w:val="18"/>
                <w:szCs w:val="18"/>
              </w:rPr>
              <w:lastRenderedPageBreak/>
              <w:t>№2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педиатрическим отделением - врач-педиатр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58А (57А)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59А (57А)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60А (57А)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61А (57А)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62А (57А)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63А (57А)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64А (57А)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65А (57А)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66А (57А)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67А (57А)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69А (68А)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70А (68А)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71А (68А)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72А (68А)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73А (68А)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76А (75А)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77А (75А)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78А (75А)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79А (75А)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80А </w:t>
            </w:r>
            <w:r>
              <w:rPr>
                <w:sz w:val="18"/>
                <w:szCs w:val="18"/>
              </w:rPr>
              <w:lastRenderedPageBreak/>
              <w:t>(75А)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Медицинская сестра участко</w:t>
            </w:r>
            <w:r>
              <w:rPr>
                <w:sz w:val="18"/>
                <w:szCs w:val="18"/>
              </w:rPr>
              <w:lastRenderedPageBreak/>
              <w:t>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81А (75А)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82А (75А)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83А (75А)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84А (75А)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85А (75А)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87А (86А)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88А (86А)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89А (86А)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90А (86А)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93А (92А)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94А (92А)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95А (92А)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>Прививочный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>Педиатрическое отделение №3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Заведующий педиатрическим отделением - 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99А (98А)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100А (98А)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101А (98А)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102А (98А)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103А (98А)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104А </w:t>
            </w:r>
            <w:r>
              <w:rPr>
                <w:sz w:val="18"/>
                <w:szCs w:val="18"/>
              </w:rPr>
              <w:lastRenderedPageBreak/>
              <w:t>(98А)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105А (98А)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106А (98А)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107А (98А)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108А (98А)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109А (98А)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110А (98А)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111А (98А)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113А (112А)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114А (112А)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115А (112А)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116А (112А)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117А (112А)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120А (119А)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121А (119А)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122А (119А)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123А (119А)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124А (119А)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125А (119А)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126А (119А)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127А (119А)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128А (119А)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129А (119А)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131А (130А)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132А (130А)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133А (130А)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134А (130А)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135А (130А)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136А (130А)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137А (130А)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138А (130А)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139А (130А)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142А (141А)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>Прививочный кабинет педиатрического отделения №3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144А (143А)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>Педиатрическое отделение №4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педиатрическим отделением - врач-педиатр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147А (146А)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148А (146А)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149А (146А)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150А (146А)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151А (146А)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152А (146А)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153А (146А)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154А (146А)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155А (146А)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156А (146А)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157А (146А)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159А (158А)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160А (158А)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161А (158А)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162А (158А)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Медицинская сестра участковая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165А (164А)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Медицинская сестра участковая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166А (164А)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Медицинская сестра участковая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167А (164А)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Медицинская сестра участковая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168А (164А)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Медицинская сестра участковая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169А (164А)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Медицинская сестра участковая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170А (164А)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Медицинская сестра участковая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171А (164А)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Медицинская сестра участковая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172А (164А)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Медицинская сестра участковая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173А (164А)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Медицинская сестра участковая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174А (164А)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Медицинская сестра участковая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175А (164А)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Медицинская сестра участковая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177А (176А)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178А (176А)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Медицинская сестра процедурной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181А (180А)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>Прививочный кабинет педиатрического отделения №4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183А (182А)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>Педиатрическое отделение №5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Заведующий педиатрическим отделом - 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186А (185А)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187А (185А)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188А (185А)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189А (185А)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190А (185А)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191А (185А)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192А (185А)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193А (185А)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194А (185А)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195А (185А)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197А (196А)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198А (196А)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199А (196А)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200А (196А)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203А (202А)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204А (202А)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205А (202А)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206А (202А)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207А (202А)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208А (202А)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209А (202А)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210А (202А)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211А (202А)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212А (202А)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214А (213А)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215А (213А)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216А (213А)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218А (217А)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220А (219А)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>Прививочный кабинет педиатрического отделения №5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222А (221А)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>Отделение организации медицинской помощи несовершеннолетним в образовательных организациях №1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медицинской профилактики - врач-педиатр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225А (224А)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226А (224А)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227А (224А)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228А (224А)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229А (224А)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232А (231А)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233А (231А)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234А (231А)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235А (231А)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236А (231А)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237А (231А)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238А (231А)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239А (231А)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241А (240А)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242А (240А)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243А (240А)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>Отделение организации медицинской помощи несовершеннолетним в образовательных организациях №2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медицинской профилактики - врач-педиатр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246А (245А)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247А (245А)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248А (245А)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249А (245А)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250А (245А)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251А (245А)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252А (245А)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253А (245А)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254А (245А)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255А (245А)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256А (245А)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259А (258А)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260А (258А)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261А (258А)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262А (258А)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263А (258А)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264А (258А)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265А (258А)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266А (258А)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267А (258А)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268А (258А)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269А (258А)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270А (258А)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271А (258А)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272А (258А)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273А (258А)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274А (258А)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275А (258А)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276А (258А)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277А (258А)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278А (258А)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279А (258А)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280А (258А)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281А (258А)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282А (258А)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283А (258А)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284А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285А (284А)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286А (284А)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287А (284А)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288А (284А)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289А (284А)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290А (284А)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>Отделение организации медицинской помощи несовершеннолетним в образовательных организациях №3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медицинской профилактики - врач-педиатр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292А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293А (292А)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294А (292А)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295А (292А)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296А (292А)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297А (292А)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298А (292А)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299А (292А)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300А (292А)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301А (292А)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302А (292А)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303А (292А)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304А (292А)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Врач-педиатр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307А (306А)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308А (306А)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309А (306А)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310А (306А)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311А (306А)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312А (306А)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313А (306А)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314А (306А)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315А (306А)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316А (306А)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317А (306А)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318А (306А)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319А (306А)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320А (306А)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321А (306А)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322А (306А)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323А (306А)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324А (306А)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325А (306А)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326А (306А)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327А (306А)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328А (306А)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329А (306А)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330А (306А)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332А (331А)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333А (331А)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334А (331А)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335А (331А)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336А (331А)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337А (331А)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338А (331А)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>Оториноларингологическое отделение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оториноларингологическим отделением - врач-оториноларинголог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Врач-оториноларинголог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341А (340А)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Врач-оториноларинголог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342А (340А)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Врач-оториноларинголог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343А (340А)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Врач-оториноларинголог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344А (340А)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Врач-оториноларинголог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345А (340А)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Врач-оториноларинголог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346А (340А)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Врач-оториноларинголог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347А (340А)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Врач-оториноларинголог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348А (340А)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Врач-оториноларинголог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349А (340А)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Врач-оториноларинголог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351А (350А)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352А (350А)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353А (350А)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354А (350А)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355А (350А)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356А (350А)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357А (350А)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358А (350А)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>Кабинет врача - детского хирурга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детской хирургии-врач-детский 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>Кабинет детской хирургии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Врач-детский 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361А (360А)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Врач-детский 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362А (360А)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Врач-детский 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363А (360А)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Врач-детский 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364А (360А)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Врач-детский 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365А (360А)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Врач-детский 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367А (366А)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368А (366А)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369А (366А)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370А (366А)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371А (366А)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>Травматолого-ортопедический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372А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Врач-травматолог-ортопед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373А (372А)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Врач-травматолог-ортопед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374А (372А)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Врач-травматолог-ортопед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375А (372А)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Врач-травматолог-ортопед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376А (372А)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Врач-травматолог-ортопед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>Отделение неврологии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неврологии-врач-невролог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379А (378А)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380А (378А)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381А (378А)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382А (378А)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383А (378А)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384А (378А)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385А (378А)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387А (386А)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388А (386А)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389А (386А)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 xml:space="preserve">Консультативно-диагностическое отделение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консультативно-диагностическим  отделением-врач-офтальмолог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>Кабинет врача-детского уролога-андролога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Врач-детский уролог-андролог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>Кабинет врача-детского кардиолога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Врач-детский кардиолог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394А (393А)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Врач-детский кардиолог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>Кабинет врача-гематолога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Врач-гематолог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>Кабинет врача-нефролога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Врач-нефролог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>Кабинет врача-гастроэнтеролога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397А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Врач-гастроэнтеролог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398А (397А)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Врач-гастроэнтеролог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>Кабинет врача-детского эндокринолога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Врач-детский эндокринолог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400А (399А)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Врач-детский эндокринолог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>Кабинет врача-аллерголога-иммунолога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Врач-аллерголог-иммунолог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403А (402А)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Врач-аллерголог-иммунолог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404А (402А)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Врач-аллерголог-иммунолог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>Кабинет врача-акушер-гинеколога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405А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406А (405А)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407А (405А)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409А (408А)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410А (408А)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>Кабинет врача-эпидемиолога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Врач-эпидемиолог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>Клинико-диагностическая лаборатория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Заведующий клинико-диагностической лабораторией - врач клинической лабораторной диагностики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413А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 клинической лабораторной диагностики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414А (413А)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 клинической лабораторной диагностики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415А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лабораторный техник (фельдшер-лаборант)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416А (415А)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лабораторный техник (фельдшер-лаборант)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417А (415А)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лабораторный техник (фельдшер-лаборант)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418А (415А)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лабораторный техник (фельдшер-лаборант)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419А (415А)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лабораторный техник (фельдшер-лаборант)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420А (415А)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лабораторный техник (фельдшер-лаборант)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421А (415А)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лабораторный техник (фельдшер-лаборант)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422А (415А)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лабораторный техник (фельдшер-лаборант)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423А (415А)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лабораторный техник (фельдшер-лаборант)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424А (415А)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лабораторный техник (фельдшер-лаборант)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425А (415А)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лабораторный техник (фельдшер-лаборант)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426А (415А)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лабораторный техник (фельдшер-лаборант)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>Отделение лучевой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лучевой диагностики - врач-рентгенолог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Врач-рентгенолог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429А (428А)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Врач-рентгенолог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 ультразвуковой диагностики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431А (430А)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 ультразвуковой диагностики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432А (430А)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 ультразвуковой диагностики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433А (430А)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 ультразвуковой диагностики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434А (430А)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 ультразвуковой диагностики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435А (430А)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 ультразвуковой диагностики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436А (430А)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 ультразвуковой диагностики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437А (430А)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 ультразвуковой диагностики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438А (430А)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 ультразвуковой диагностики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439А (430А)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 ультразвуковой диагностики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Рентгенолаборант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441А (440А)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Рентгенолаборант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442А (440А)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Рентгенолаборант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443А (440А)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Рентгенолаборант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 xml:space="preserve">Отделение функциональной диагностики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функциональной диагностики - врач функциональной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445А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 функциональной диагностики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446А (445А)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 функциональной диагностики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447А (445А)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 функциональной диагностики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448А (445А)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 функциональной диагностики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450А (449А)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451А (449А)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452А (449А)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453А (449А)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454А (449А)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455А (449А)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456А (449А)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457А (449А)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 xml:space="preserve">Отделение медицинской реабилитации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медицинской реабилитации - врач-физиотерапевт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Врач-физиотерапевт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460А (459А)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Врач-физиотерапевт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 по лечебной физкультуре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462А (461А)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 по лечебной физкультуре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463А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Инструктор по лечебной физкультуре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464А (463А)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Инструктор по лечебной физкультуре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465А (463А)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Инструктор по лечебной физкультуре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466А (463А)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Инструктор по лечебной физкультуре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467А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физиотерапии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468А (467А)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физиотерапии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469А (467А)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физиотерапии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470А (467А)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физиотерапии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471А (467А)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физиотерапии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472А (467А)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физиотерапии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473А (467А)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физиотерапии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474А (467А)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физиотерапии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475А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476А (475А)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477А (475А)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478А (475А)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479А (475А)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480А (475А)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481А (475А)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482А (475А)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483А (475А)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484А (475А)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485А (475А)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486А (475А)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487А (475А)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488А (475А)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489А (475А)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490А (475А)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массажу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>Центральное стерилизационное отделение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стерилизационной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492А (491А)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стерилизационной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 xml:space="preserve">Офтальмологическое отделение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офтальмологическим отделением - врач - офтальмолог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494А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Врач-офтальмолог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495А (494А)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Врач-офтальмолог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496А (494А)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Врач-офтальмолог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497А (494А)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Врач-офтальмолог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498А (494А)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Врач-офтальмолог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499А (494А)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Врач-офтальмолог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500А (494А)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Врач-офтальмолог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501А (494А)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Врач-офтальмолог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502А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503А (502А)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504А (502А)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505А (502А)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506А (502А)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507А (502А)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508А (502А)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509А (502А)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510А (502А)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511А (502А)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512А (502А)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513А (502А)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514А (502А)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515А (502А)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516А (502А)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517А (502А)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518А (502А)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>Отделение по оказанию платных медицинских услуг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- детский эндокринолог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Врач-косметолог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Врач-психотерапевт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 xml:space="preserve">Справочно-информационный отдел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справочно-информационного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523А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524А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525А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526А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527А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528А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529А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530А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531А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532А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533А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534А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535А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536А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537А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538А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539А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541А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542А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543А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544А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545А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546А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547А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548А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549А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550А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551А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552А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553А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554А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555А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556А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557А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558А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559А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561А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562А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563А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564А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565А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566А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567А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568А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569А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570А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571А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572А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573А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574А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575А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576А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577А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578А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579А (523А)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>Отдел кадров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 кадров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кадрам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582А (581А)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кадрам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583А (581А)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кадрам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584А (581А)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кадрам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585А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Юрисконсульт 1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586А (585А)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Юрисконсульт 1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 xml:space="preserve">Планово-экономический отдел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Начальник планово-экономического отдела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Экономист 1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589А (588А)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Экономист 1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590А (588А)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Экономист 1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Экономист 2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592А (591А)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Экономист 2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закупкам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Экономист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>Канцелярия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канцелярией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Делопроизводитель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597А (596А)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Делопроизводитель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598А (596А)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Делопроизводитель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599А (596А)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Делопроизводитель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 xml:space="preserve">Материально-технический отдел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материально-технического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электронно-вычислительных машин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602А (601А)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электронно-вычислительных машин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603А (601А)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электронно-вычислительных машин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604А (601А)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электронно-вычислительных машин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605А (601А)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электронно-вычислительных машин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606А (601А)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электронно-вычислительных машин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607А (601А)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электронно-вычислительных машин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608А (601А)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электронно-вычислительных машин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609А (601А)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электронно-вычислительных машин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Программист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611А (610А)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Программист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612А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Курьер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613А (612А)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Курьер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614А (612А)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Курьер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615А (612А)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Курьер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616А (612А)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Курьер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617А (612А)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Курьер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хозяйством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619А (618А)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хозяйством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620А (618А)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хозяйством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621А (618А)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хозяйством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622А (618А)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хозяйством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623А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Подсобный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624А (623А)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Подсобный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625А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626А (625А)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627А (625А)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628А (625А)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629А (625А)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630А (625А)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631А (625А)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632А (625А)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633А (625А)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634А (625А)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635А (625А)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636А (625А)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637А (625А)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638А (625А)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639А (625А)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640А (625А)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641А (625А)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противопожарной профилактике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охране труда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Лифтер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>Отдел гражданской обороны и мобилизационной работы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 по гражданской обороне и мобилизационной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гражданской обороны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мобилизационной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b/>
                <w:sz w:val="18"/>
                <w:szCs w:val="18"/>
              </w:rPr>
            </w:pPr>
            <w:r w:rsidRPr="0002460A">
              <w:rPr>
                <w:b/>
                <w:sz w:val="18"/>
                <w:szCs w:val="18"/>
              </w:rPr>
              <w:t>Кабинет вакцинопрофилактики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649А (648А)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650А (648А)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651А (648А)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652А (648А)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653А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654А (653А)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655А (653А)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656А (653А)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657А (653А)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658А (653А)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2460A" w:rsidRPr="00BD551A" w:rsidTr="004654AF">
        <w:tc>
          <w:tcPr>
            <w:tcW w:w="959" w:type="dxa"/>
            <w:shd w:val="clear" w:color="auto" w:fill="auto"/>
            <w:vAlign w:val="center"/>
          </w:tcPr>
          <w:p w:rsid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2460A" w:rsidRPr="0002460A" w:rsidRDefault="0002460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2460A" w:rsidRDefault="0002460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Pr="00BD551A" w:rsidRDefault="0065289A" w:rsidP="009A1326">
      <w:pPr>
        <w:rPr>
          <w:sz w:val="18"/>
          <w:szCs w:val="18"/>
        </w:rPr>
      </w:pPr>
    </w:p>
    <w:p w:rsidR="00936F48" w:rsidRPr="00BD551A" w:rsidRDefault="00936F48" w:rsidP="00936F48">
      <w:r w:rsidRPr="00BD551A">
        <w:t>Дата составления:</w:t>
      </w:r>
      <w:r w:rsidRPr="00BD551A">
        <w:rPr>
          <w:rStyle w:val="a9"/>
          <w:u w:val="none"/>
        </w:rPr>
        <w:t xml:space="preserve"> </w:t>
      </w:r>
      <w:r w:rsidRPr="00BD551A">
        <w:rPr>
          <w:rStyle w:val="a9"/>
          <w:u w:val="none"/>
        </w:rPr>
        <w:fldChar w:fldCharType="begin"/>
      </w:r>
      <w:r w:rsidRPr="00BD551A">
        <w:rPr>
          <w:rStyle w:val="a9"/>
          <w:u w:val="none"/>
        </w:rPr>
        <w:instrText xml:space="preserve"> DOCVARIABLE fill_date \* MERGEFORMAT </w:instrText>
      </w:r>
      <w:r w:rsidRPr="00BD551A">
        <w:rPr>
          <w:rStyle w:val="a9"/>
          <w:u w:val="none"/>
        </w:rPr>
        <w:fldChar w:fldCharType="separate"/>
      </w:r>
      <w:r w:rsidR="0059271E">
        <w:rPr>
          <w:rStyle w:val="a9"/>
          <w:u w:val="none"/>
        </w:rPr>
        <w:t>12</w:t>
      </w:r>
      <w:r w:rsidR="0002460A">
        <w:rPr>
          <w:rStyle w:val="a9"/>
          <w:u w:val="none"/>
        </w:rPr>
        <w:t>.1</w:t>
      </w:r>
      <w:r w:rsidR="0059271E">
        <w:rPr>
          <w:rStyle w:val="a9"/>
          <w:u w:val="none"/>
        </w:rPr>
        <w:t>1</w:t>
      </w:r>
      <w:r w:rsidR="0002460A">
        <w:rPr>
          <w:rStyle w:val="a9"/>
          <w:u w:val="none"/>
        </w:rPr>
        <w:t>.2021</w:t>
      </w:r>
      <w:r w:rsidRPr="00BD551A">
        <w:rPr>
          <w:rStyle w:val="a9"/>
          <w:u w:val="none"/>
        </w:rPr>
        <w:fldChar w:fldCharType="end"/>
      </w:r>
      <w:r w:rsidRPr="00BD551A">
        <w:rPr>
          <w:rStyle w:val="a9"/>
          <w:u w:val="none"/>
        </w:rPr>
        <w:t> </w:t>
      </w:r>
    </w:p>
    <w:p w:rsidR="004654AF" w:rsidRPr="00BD551A" w:rsidRDefault="004654AF" w:rsidP="009D6532"/>
    <w:p w:rsidR="009D6532" w:rsidRPr="00BD551A" w:rsidRDefault="009D6532" w:rsidP="009D6532">
      <w:r w:rsidRPr="00BD551A">
        <w:t>Председатель комиссии по проведению специальной оценки условий труда</w:t>
      </w:r>
      <w:r w:rsidR="00701B1F" w:rsidRPr="00BD551A">
        <w:t>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BD551A" w:rsidTr="003F4B55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BD551A" w:rsidRDefault="0002460A" w:rsidP="009D6532">
            <w:pPr>
              <w:pStyle w:val="aa"/>
            </w:pPr>
            <w:r>
              <w:t>Заместитель главного врача по медицинской части</w:t>
            </w:r>
          </w:p>
        </w:tc>
        <w:tc>
          <w:tcPr>
            <w:tcW w:w="283" w:type="dxa"/>
            <w:vAlign w:val="bottom"/>
          </w:tcPr>
          <w:p w:rsidR="009D6532" w:rsidRPr="00BD551A" w:rsidRDefault="009D6532" w:rsidP="009D6532">
            <w:pPr>
              <w:pStyle w:val="aa"/>
            </w:pPr>
            <w:bookmarkStart w:id="8" w:name="com_pred"/>
            <w:bookmarkEnd w:id="8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BD551A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BD551A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BD551A" w:rsidRDefault="0002460A" w:rsidP="009D6532">
            <w:pPr>
              <w:pStyle w:val="aa"/>
            </w:pPr>
            <w:r>
              <w:t>Чинихина Нина Николаевна</w:t>
            </w:r>
          </w:p>
        </w:tc>
        <w:tc>
          <w:tcPr>
            <w:tcW w:w="284" w:type="dxa"/>
            <w:vAlign w:val="bottom"/>
          </w:tcPr>
          <w:p w:rsidR="009D6532" w:rsidRPr="00BD551A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BD551A" w:rsidRDefault="009D6532" w:rsidP="009D6532">
            <w:pPr>
              <w:pStyle w:val="aa"/>
            </w:pPr>
          </w:p>
        </w:tc>
      </w:tr>
      <w:tr w:rsidR="009D6532" w:rsidRPr="00BD551A" w:rsidTr="003F4B55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BD551A" w:rsidRDefault="009D6532" w:rsidP="009D6532">
            <w:pPr>
              <w:pStyle w:val="aa"/>
              <w:rPr>
                <w:vertAlign w:val="superscript"/>
              </w:rPr>
            </w:pPr>
            <w:bookmarkStart w:id="9" w:name="s070_1"/>
            <w:bookmarkEnd w:id="9"/>
            <w:r w:rsidRPr="00BD551A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BD551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BD551A" w:rsidRDefault="009D6532" w:rsidP="009D6532">
            <w:pPr>
              <w:pStyle w:val="aa"/>
              <w:rPr>
                <w:vertAlign w:val="superscript"/>
              </w:rPr>
            </w:pPr>
            <w:r w:rsidRPr="00BD551A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BD551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BD551A" w:rsidRDefault="0002460A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BD551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BD551A" w:rsidRDefault="009D6532" w:rsidP="009D6532">
            <w:pPr>
              <w:pStyle w:val="aa"/>
              <w:rPr>
                <w:vertAlign w:val="superscript"/>
              </w:rPr>
            </w:pPr>
            <w:r w:rsidRPr="00BD551A">
              <w:rPr>
                <w:vertAlign w:val="superscript"/>
              </w:rPr>
              <w:t>(дата)</w:t>
            </w:r>
          </w:p>
        </w:tc>
      </w:tr>
    </w:tbl>
    <w:p w:rsidR="009D6532" w:rsidRPr="00BD551A" w:rsidRDefault="009D6532" w:rsidP="009D6532">
      <w:r w:rsidRPr="00BD551A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BD551A" w:rsidTr="0002460A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BD551A" w:rsidRDefault="0002460A" w:rsidP="009D6532">
            <w:pPr>
              <w:pStyle w:val="aa"/>
            </w:pPr>
            <w:r>
              <w:t>Главная медицинская сестра</w:t>
            </w:r>
          </w:p>
        </w:tc>
        <w:tc>
          <w:tcPr>
            <w:tcW w:w="283" w:type="dxa"/>
            <w:vAlign w:val="bottom"/>
          </w:tcPr>
          <w:p w:rsidR="009D6532" w:rsidRPr="00BD551A" w:rsidRDefault="009D6532" w:rsidP="009D6532">
            <w:pPr>
              <w:pStyle w:val="aa"/>
            </w:pPr>
            <w:bookmarkStart w:id="10" w:name="com_chlens"/>
            <w:bookmarkEnd w:id="10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BD551A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BD551A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BD551A" w:rsidRDefault="0002460A" w:rsidP="009D6532">
            <w:pPr>
              <w:pStyle w:val="aa"/>
            </w:pPr>
            <w:r>
              <w:t>Тимохина Ирина Григорьевна</w:t>
            </w:r>
          </w:p>
        </w:tc>
        <w:tc>
          <w:tcPr>
            <w:tcW w:w="284" w:type="dxa"/>
            <w:vAlign w:val="bottom"/>
          </w:tcPr>
          <w:p w:rsidR="009D6532" w:rsidRPr="00BD551A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BD551A" w:rsidRDefault="009D6532" w:rsidP="009D6532">
            <w:pPr>
              <w:pStyle w:val="aa"/>
            </w:pPr>
          </w:p>
        </w:tc>
      </w:tr>
      <w:tr w:rsidR="009D6532" w:rsidRPr="00BD551A" w:rsidTr="0002460A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BD551A" w:rsidRDefault="009D6532" w:rsidP="009D6532">
            <w:pPr>
              <w:pStyle w:val="aa"/>
              <w:rPr>
                <w:vertAlign w:val="superscript"/>
              </w:rPr>
            </w:pPr>
            <w:bookmarkStart w:id="11" w:name="s070_2"/>
            <w:bookmarkEnd w:id="11"/>
            <w:r w:rsidRPr="00BD551A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BD551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BD551A" w:rsidRDefault="009D6532" w:rsidP="009D6532">
            <w:pPr>
              <w:pStyle w:val="aa"/>
              <w:rPr>
                <w:vertAlign w:val="superscript"/>
              </w:rPr>
            </w:pPr>
            <w:r w:rsidRPr="00BD551A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BD551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BD551A" w:rsidRDefault="0002460A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BD551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BD551A" w:rsidRDefault="009D6532" w:rsidP="009D6532">
            <w:pPr>
              <w:pStyle w:val="aa"/>
              <w:rPr>
                <w:vertAlign w:val="superscript"/>
              </w:rPr>
            </w:pPr>
            <w:r w:rsidRPr="00BD551A">
              <w:rPr>
                <w:vertAlign w:val="superscript"/>
              </w:rPr>
              <w:t>(дата)</w:t>
            </w:r>
          </w:p>
        </w:tc>
      </w:tr>
      <w:tr w:rsidR="0002460A" w:rsidRPr="0002460A" w:rsidTr="0002460A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  <w:r>
              <w:t>Заведующий филиалом №1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  <w:r>
              <w:t>Лазарова Татьяна Тимофеевна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</w:p>
        </w:tc>
      </w:tr>
      <w:tr w:rsidR="0002460A" w:rsidRPr="0002460A" w:rsidTr="0002460A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  <w:r w:rsidRPr="0002460A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  <w:r w:rsidRPr="0002460A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  <w:r w:rsidRPr="0002460A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  <w:r w:rsidRPr="0002460A">
              <w:rPr>
                <w:vertAlign w:val="superscript"/>
              </w:rPr>
              <w:t>(дата)</w:t>
            </w:r>
          </w:p>
        </w:tc>
      </w:tr>
      <w:tr w:rsidR="0002460A" w:rsidRPr="0002460A" w:rsidTr="0002460A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  <w:r>
              <w:t>Заведующий филиалом №2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  <w:r>
              <w:t>Маганова Анжела Леонидовна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</w:p>
        </w:tc>
      </w:tr>
      <w:tr w:rsidR="0002460A" w:rsidRPr="0002460A" w:rsidTr="0002460A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  <w:r w:rsidRPr="0002460A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  <w:r w:rsidRPr="0002460A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  <w:r w:rsidRPr="0002460A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  <w:r w:rsidRPr="0002460A">
              <w:rPr>
                <w:vertAlign w:val="superscript"/>
              </w:rPr>
              <w:t>(дата)</w:t>
            </w:r>
          </w:p>
        </w:tc>
      </w:tr>
      <w:tr w:rsidR="0002460A" w:rsidRPr="0002460A" w:rsidTr="0002460A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  <w:r>
              <w:t>Заведующий филиалом №3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  <w:r>
              <w:t>Королева Ольга Александровна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</w:p>
        </w:tc>
      </w:tr>
      <w:tr w:rsidR="0002460A" w:rsidRPr="0002460A" w:rsidTr="0002460A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  <w:r w:rsidRPr="0002460A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  <w:r w:rsidRPr="0002460A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  <w:r w:rsidRPr="0002460A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  <w:r w:rsidRPr="0002460A">
              <w:rPr>
                <w:vertAlign w:val="superscript"/>
              </w:rPr>
              <w:t>(дата)</w:t>
            </w:r>
          </w:p>
        </w:tc>
      </w:tr>
      <w:tr w:rsidR="0002460A" w:rsidRPr="0002460A" w:rsidTr="0002460A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  <w:r>
              <w:t>Заведующий филиалом №4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  <w:r>
              <w:t>Дегтярева Дарья Геннадьевна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</w:p>
        </w:tc>
      </w:tr>
      <w:tr w:rsidR="0002460A" w:rsidRPr="0002460A" w:rsidTr="0002460A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  <w:r w:rsidRPr="0002460A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  <w:r w:rsidRPr="0002460A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  <w:r w:rsidRPr="0002460A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  <w:r w:rsidRPr="0002460A">
              <w:rPr>
                <w:vertAlign w:val="superscript"/>
              </w:rPr>
              <w:t>(дата)</w:t>
            </w:r>
          </w:p>
        </w:tc>
      </w:tr>
      <w:tr w:rsidR="0002460A" w:rsidRPr="0002460A" w:rsidTr="0002460A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  <w:r>
              <w:t>Начальник отдела кадров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  <w:r>
              <w:t>Павлова Любовь Алексеева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</w:p>
        </w:tc>
      </w:tr>
      <w:tr w:rsidR="0002460A" w:rsidRPr="0002460A" w:rsidTr="0002460A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  <w:r w:rsidRPr="0002460A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  <w:r w:rsidRPr="0002460A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  <w:r w:rsidRPr="0002460A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  <w:r w:rsidRPr="0002460A">
              <w:rPr>
                <w:vertAlign w:val="superscript"/>
              </w:rPr>
              <w:t>(дата)</w:t>
            </w:r>
          </w:p>
        </w:tc>
      </w:tr>
      <w:tr w:rsidR="0002460A" w:rsidRPr="0002460A" w:rsidTr="0002460A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  <w:r>
              <w:t>Заведующий КДЛ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  <w:r>
              <w:t>Шохина Оксана Сергеевна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</w:p>
        </w:tc>
      </w:tr>
      <w:tr w:rsidR="0002460A" w:rsidRPr="0002460A" w:rsidTr="0002460A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  <w:r w:rsidRPr="0002460A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  <w:r w:rsidRPr="0002460A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  <w:r w:rsidRPr="0002460A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  <w:r w:rsidRPr="0002460A">
              <w:rPr>
                <w:vertAlign w:val="superscript"/>
              </w:rPr>
              <w:t>(дата)</w:t>
            </w:r>
          </w:p>
        </w:tc>
      </w:tr>
      <w:tr w:rsidR="0002460A" w:rsidRPr="0002460A" w:rsidTr="0002460A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  <w:r>
              <w:t>Начальник отдела ГО и МР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  <w:r>
              <w:t>Сафонов Михаил Иванович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2460A" w:rsidRPr="0002460A" w:rsidRDefault="0002460A" w:rsidP="009D6532">
            <w:pPr>
              <w:pStyle w:val="aa"/>
            </w:pPr>
          </w:p>
        </w:tc>
      </w:tr>
      <w:tr w:rsidR="0002460A" w:rsidRPr="0002460A" w:rsidTr="0002460A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  <w:r w:rsidRPr="0002460A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  <w:r w:rsidRPr="0002460A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  <w:r w:rsidRPr="0002460A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02460A" w:rsidRPr="0002460A" w:rsidRDefault="0002460A" w:rsidP="009D6532">
            <w:pPr>
              <w:pStyle w:val="aa"/>
              <w:rPr>
                <w:vertAlign w:val="superscript"/>
              </w:rPr>
            </w:pPr>
            <w:r w:rsidRPr="0002460A">
              <w:rPr>
                <w:vertAlign w:val="superscript"/>
              </w:rPr>
              <w:t>(дата)</w:t>
            </w:r>
          </w:p>
        </w:tc>
      </w:tr>
    </w:tbl>
    <w:p w:rsidR="002743B5" w:rsidRPr="00BD551A" w:rsidRDefault="002743B5" w:rsidP="002743B5"/>
    <w:p w:rsidR="002743B5" w:rsidRPr="00BD551A" w:rsidRDefault="004654AF" w:rsidP="002743B5">
      <w:r w:rsidRPr="00BD551A">
        <w:t>Эксперт</w:t>
      </w:r>
      <w:r w:rsidR="00701B1F" w:rsidRPr="00BD551A">
        <w:t xml:space="preserve"> </w:t>
      </w:r>
      <w:r w:rsidRPr="00BD551A">
        <w:t>(-ы) организации, проводившей специальную оценку условий труда:</w:t>
      </w:r>
    </w:p>
    <w:tbl>
      <w:tblPr>
        <w:tblW w:w="11307" w:type="dxa"/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2743B5" w:rsidRPr="0002460A" w:rsidTr="0002460A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02460A" w:rsidRDefault="0002460A" w:rsidP="002743B5">
            <w:pPr>
              <w:pStyle w:val="aa"/>
            </w:pPr>
            <w:r w:rsidRPr="0002460A">
              <w:t>4307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02460A" w:rsidRDefault="002743B5" w:rsidP="002743B5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02460A" w:rsidRDefault="002743B5" w:rsidP="002743B5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02460A" w:rsidRDefault="002743B5" w:rsidP="002743B5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02460A" w:rsidRDefault="0002460A" w:rsidP="002743B5">
            <w:pPr>
              <w:pStyle w:val="aa"/>
            </w:pPr>
            <w:r w:rsidRPr="0002460A">
              <w:t>Уваров А.А.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02460A" w:rsidRDefault="002743B5" w:rsidP="002743B5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02460A" w:rsidRDefault="00F21E95" w:rsidP="00F21E95">
            <w:pPr>
              <w:pStyle w:val="aa"/>
            </w:pPr>
            <w:r>
              <w:t>12</w:t>
            </w:r>
            <w:r w:rsidR="0002460A">
              <w:t>.1</w:t>
            </w:r>
            <w:r>
              <w:t>1</w:t>
            </w:r>
            <w:r w:rsidR="0002460A">
              <w:t>.2021</w:t>
            </w:r>
          </w:p>
        </w:tc>
      </w:tr>
      <w:tr w:rsidR="002743B5" w:rsidRPr="0002460A" w:rsidTr="0002460A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:rsidR="002743B5" w:rsidRPr="0002460A" w:rsidRDefault="0002460A" w:rsidP="002743B5">
            <w:pPr>
              <w:pStyle w:val="aa"/>
              <w:rPr>
                <w:b/>
                <w:vertAlign w:val="superscript"/>
              </w:rPr>
            </w:pPr>
            <w:r w:rsidRPr="0002460A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  <w:shd w:val="clear" w:color="auto" w:fill="auto"/>
          </w:tcPr>
          <w:p w:rsidR="002743B5" w:rsidRPr="0002460A" w:rsidRDefault="002743B5" w:rsidP="002743B5">
            <w:pPr>
              <w:pStyle w:val="aa"/>
              <w:rPr>
                <w:b/>
                <w:vertAlign w:val="superscript"/>
              </w:rPr>
            </w:pPr>
            <w:bookmarkStart w:id="12" w:name="fio_users"/>
            <w:bookmarkEnd w:id="12"/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2743B5" w:rsidRPr="0002460A" w:rsidRDefault="0002460A" w:rsidP="002743B5">
            <w:pPr>
              <w:pStyle w:val="aa"/>
              <w:rPr>
                <w:b/>
                <w:vertAlign w:val="superscript"/>
              </w:rPr>
            </w:pPr>
            <w:r w:rsidRPr="0002460A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:rsidR="002743B5" w:rsidRPr="0002460A" w:rsidRDefault="002743B5" w:rsidP="002743B5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2743B5" w:rsidRPr="0002460A" w:rsidRDefault="0002460A" w:rsidP="002743B5">
            <w:pPr>
              <w:pStyle w:val="aa"/>
              <w:rPr>
                <w:b/>
                <w:vertAlign w:val="superscript"/>
              </w:rPr>
            </w:pPr>
            <w:r w:rsidRPr="0002460A"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shd w:val="clear" w:color="auto" w:fill="auto"/>
          </w:tcPr>
          <w:p w:rsidR="002743B5" w:rsidRPr="0002460A" w:rsidRDefault="002743B5" w:rsidP="002743B5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2743B5" w:rsidRPr="0002460A" w:rsidRDefault="0002460A" w:rsidP="002743B5">
            <w:pPr>
              <w:pStyle w:val="aa"/>
              <w:rPr>
                <w:vertAlign w:val="superscript"/>
              </w:rPr>
            </w:pPr>
            <w:r w:rsidRPr="0002460A">
              <w:rPr>
                <w:vertAlign w:val="superscript"/>
              </w:rPr>
              <w:t>(дата)</w:t>
            </w:r>
          </w:p>
        </w:tc>
      </w:tr>
    </w:tbl>
    <w:p w:rsidR="00DC1A91" w:rsidRPr="00BD551A" w:rsidRDefault="00DC1A91" w:rsidP="00DC1A91"/>
    <w:sectPr w:rsidR="00DC1A91" w:rsidRPr="00BD551A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CE7" w:rsidRDefault="00D80CE7" w:rsidP="0002460A">
      <w:r>
        <w:separator/>
      </w:r>
    </w:p>
  </w:endnote>
  <w:endnote w:type="continuationSeparator" w:id="0">
    <w:p w:rsidR="00D80CE7" w:rsidRDefault="00D80CE7" w:rsidP="00024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CE7" w:rsidRDefault="00D80CE7" w:rsidP="0002460A">
      <w:r>
        <w:separator/>
      </w:r>
    </w:p>
  </w:footnote>
  <w:footnote w:type="continuationSeparator" w:id="0">
    <w:p w:rsidR="00D80CE7" w:rsidRDefault="00D80CE7" w:rsidP="000246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ctivedoc_name" w:val="Документ5"/>
    <w:docVar w:name="adv_info1" w:val="     "/>
    <w:docVar w:name="adv_info2" w:val="     "/>
    <w:docVar w:name="adv_info3" w:val="     "/>
    <w:docVar w:name="att_org_adr" w:val="119049, г. Москва, ул. Коровий Вал, д. 3, стр. 5"/>
    <w:docVar w:name="att_org_dop" w:val="Государственное бюджетное учреждение города Москвы &quot;Московский городской центр условий и охраны труда&quot;_x000d__x000a_(ГБУ МГЦУОТ)_x000d__x000a_119049, г. Москва, ул. Коровий Вал, д. 3, стр. 5_x000d__x000a_Лаборатория экспертизы условий труда, 119049, г. Москва, ул. Коровий Вал, д. 3, стр. 5,_x000d__x000a_тел. 8 (499) 237-02-19, е-mail: MCOT@social.mos.ru, Регистрационный номер - 561 от 13.11.2018"/>
    <w:docVar w:name="att_org_name" w:val="Государственное бюджетное учреждение города Москвы &quot;Московский городской центр условий и охраны труда&quot;"/>
    <w:docVar w:name="att_org_reg_date" w:val="13.11.2018"/>
    <w:docVar w:name="att_org_reg_num" w:val="561"/>
    <w:docVar w:name="boss_fio" w:val="Овчинников Юрий Станиславович"/>
    <w:docVar w:name="ceh_info" w:val="Государственное бюджетное учреждение здравоохранения города Москвы «Детская городская поликлиника №7 Департамента здравоохранения города Москвы»"/>
    <w:docVar w:name="close_doc_flag" w:val="0"/>
    <w:docVar w:name="D_dog" w:val="   "/>
    <w:docVar w:name="D_prikaz" w:val="   "/>
    <w:docVar w:name="doc_name" w:val="Документ5"/>
    <w:docVar w:name="doc_type" w:val="5"/>
    <w:docVar w:name="fill_date" w:val="25.10.2021"/>
    <w:docVar w:name="kpp_code" w:val="   "/>
    <w:docVar w:name="N_dog" w:val="   "/>
    <w:docVar w:name="N_prikaz" w:val="   "/>
    <w:docVar w:name="org_guid" w:val="D074746B09744EF4BF8ADF71CF9BD1F2"/>
    <w:docVar w:name="org_id" w:val="1"/>
    <w:docVar w:name="org_name" w:val="     "/>
    <w:docVar w:name="pers_guids" w:val="66921ACC6EEB4587BBBB2962C0EE5C41@138-837-629 09"/>
    <w:docVar w:name="pers_snils" w:val="66921ACC6EEB4587BBBB2962C0EE5C41@138-837-629 09"/>
    <w:docVar w:name="podr_id" w:val="org_1"/>
    <w:docVar w:name="pred_dolg" w:val="Заместитель главного врача по медицинской части"/>
    <w:docVar w:name="pred_fio" w:val="Чинихина Нина Николаевна"/>
    <w:docVar w:name="rbtd_adr" w:val="     "/>
    <w:docVar w:name="rbtd_name" w:val="Государственное бюджетное учреждение здравоохранения города Москвы «Детская городская поликлиника №7 Департамента здравоохранения города Москвы»"/>
    <w:docVar w:name="sout_id" w:val="   "/>
    <w:docVar w:name="step_test" w:val="6"/>
    <w:docVar w:name="sv_docs" w:val="1"/>
  </w:docVars>
  <w:rsids>
    <w:rsidRoot w:val="0002460A"/>
    <w:rsid w:val="0002033E"/>
    <w:rsid w:val="0002460A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9271E"/>
    <w:rsid w:val="005F64E6"/>
    <w:rsid w:val="00642E12"/>
    <w:rsid w:val="0065289A"/>
    <w:rsid w:val="0067226F"/>
    <w:rsid w:val="006E4DFC"/>
    <w:rsid w:val="00701B1F"/>
    <w:rsid w:val="00725C51"/>
    <w:rsid w:val="00820552"/>
    <w:rsid w:val="00936F48"/>
    <w:rsid w:val="009647F7"/>
    <w:rsid w:val="009934AB"/>
    <w:rsid w:val="009A1326"/>
    <w:rsid w:val="009D6532"/>
    <w:rsid w:val="00A026A4"/>
    <w:rsid w:val="00AF1EDF"/>
    <w:rsid w:val="00B0703C"/>
    <w:rsid w:val="00B12F45"/>
    <w:rsid w:val="00B2089E"/>
    <w:rsid w:val="00B3448B"/>
    <w:rsid w:val="00B874F5"/>
    <w:rsid w:val="00BA560A"/>
    <w:rsid w:val="00BD551A"/>
    <w:rsid w:val="00C0355B"/>
    <w:rsid w:val="00C93056"/>
    <w:rsid w:val="00CA2E96"/>
    <w:rsid w:val="00CD01FB"/>
    <w:rsid w:val="00CD2568"/>
    <w:rsid w:val="00D11966"/>
    <w:rsid w:val="00D80CE7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F06873"/>
    <w:rsid w:val="00F21E95"/>
    <w:rsid w:val="00F262EE"/>
    <w:rsid w:val="00F46395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F025486-1A77-4EF2-B78B-B394891F8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02460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02460A"/>
    <w:rPr>
      <w:sz w:val="24"/>
    </w:rPr>
  </w:style>
  <w:style w:type="paragraph" w:styleId="ad">
    <w:name w:val="footer"/>
    <w:basedOn w:val="a"/>
    <w:link w:val="ae"/>
    <w:rsid w:val="0002460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02460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2</TotalTime>
  <Pages>6</Pages>
  <Words>10043</Words>
  <Characters>57247</Characters>
  <Application>Microsoft Office Word</Application>
  <DocSecurity>0</DocSecurity>
  <Lines>477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67156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subject/>
  <dc:creator>Уваров</dc:creator>
  <cp:keywords/>
  <dc:description/>
  <cp:lastModifiedBy>Елена</cp:lastModifiedBy>
  <cp:revision>2</cp:revision>
  <dcterms:created xsi:type="dcterms:W3CDTF">2024-09-20T09:04:00Z</dcterms:created>
  <dcterms:modified xsi:type="dcterms:W3CDTF">2024-09-20T09:04:00Z</dcterms:modified>
</cp:coreProperties>
</file>