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440D3C" w:rsidRDefault="000F0714" w:rsidP="000F0714">
      <w:pPr>
        <w:pStyle w:val="a7"/>
        <w:jc w:val="center"/>
      </w:pPr>
      <w:bookmarkStart w:id="0" w:name="_GoBack"/>
      <w:bookmarkEnd w:id="0"/>
      <w:r w:rsidRPr="00440D3C">
        <w:t xml:space="preserve">Сводная ведомость результатов </w:t>
      </w:r>
      <w:r w:rsidR="004654AF" w:rsidRPr="00440D3C">
        <w:t xml:space="preserve">проведения </w:t>
      </w:r>
      <w:r w:rsidRPr="00440D3C">
        <w:t>специальной оценки условий труда</w:t>
      </w:r>
    </w:p>
    <w:p w:rsidR="00B3448B" w:rsidRPr="00440D3C" w:rsidRDefault="00B3448B" w:rsidP="00B3448B"/>
    <w:p w:rsidR="00B3448B" w:rsidRPr="00440D3C" w:rsidRDefault="00B3448B" w:rsidP="00701B1F">
      <w:pPr>
        <w:jc w:val="both"/>
      </w:pPr>
      <w:r w:rsidRPr="00440D3C">
        <w:t>Наименование организации:</w:t>
      </w:r>
      <w:r w:rsidRPr="00440D3C">
        <w:rPr>
          <w:rStyle w:val="a9"/>
          <w:u w:val="none"/>
        </w:rPr>
        <w:t xml:space="preserve"> </w:t>
      </w:r>
      <w:r w:rsidRPr="00440D3C">
        <w:rPr>
          <w:rStyle w:val="a9"/>
          <w:u w:val="none"/>
        </w:rPr>
        <w:fldChar w:fldCharType="begin"/>
      </w:r>
      <w:r w:rsidRPr="00440D3C">
        <w:rPr>
          <w:rStyle w:val="a9"/>
          <w:u w:val="none"/>
        </w:rPr>
        <w:instrText xml:space="preserve"> DOCVARIABLE </w:instrText>
      </w:r>
      <w:r w:rsidR="00EA3306" w:rsidRPr="00440D3C">
        <w:rPr>
          <w:rStyle w:val="a9"/>
          <w:u w:val="none"/>
        </w:rPr>
        <w:instrText>ceh_info</w:instrText>
      </w:r>
      <w:r w:rsidRPr="00440D3C">
        <w:rPr>
          <w:rStyle w:val="a9"/>
          <w:u w:val="none"/>
        </w:rPr>
        <w:instrText xml:space="preserve"> \* MERGEFORMAT </w:instrText>
      </w:r>
      <w:r w:rsidRPr="00440D3C">
        <w:rPr>
          <w:rStyle w:val="a9"/>
          <w:u w:val="none"/>
        </w:rPr>
        <w:fldChar w:fldCharType="separate"/>
      </w:r>
      <w:r w:rsidR="00014722">
        <w:rPr>
          <w:rStyle w:val="a9"/>
          <w:u w:val="none"/>
        </w:rPr>
        <w:t>Государственное бюджетное учреждение здравоохранения города Москвы «Детская городская поликлиника № 7 Д</w:t>
      </w:r>
      <w:r w:rsidR="00014722">
        <w:rPr>
          <w:rStyle w:val="a9"/>
          <w:u w:val="none"/>
        </w:rPr>
        <w:t>е</w:t>
      </w:r>
      <w:r w:rsidR="00014722">
        <w:rPr>
          <w:rStyle w:val="a9"/>
          <w:u w:val="none"/>
        </w:rPr>
        <w:t>партамента здравоохранения города Москвы»</w:t>
      </w:r>
      <w:r w:rsidRPr="00440D3C">
        <w:rPr>
          <w:rStyle w:val="a9"/>
          <w:u w:val="none"/>
        </w:rPr>
        <w:fldChar w:fldCharType="end"/>
      </w:r>
      <w:r w:rsidRPr="00440D3C">
        <w:rPr>
          <w:rStyle w:val="a9"/>
          <w:u w:val="none"/>
        </w:rPr>
        <w:t> </w:t>
      </w:r>
    </w:p>
    <w:p w:rsidR="00F06873" w:rsidRPr="00440D3C" w:rsidRDefault="00F06873" w:rsidP="004654AF">
      <w:pPr>
        <w:suppressAutoHyphens/>
        <w:jc w:val="right"/>
      </w:pPr>
      <w:r w:rsidRPr="00440D3C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440D3C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440D3C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table1"/>
            <w:bookmarkEnd w:id="1"/>
            <w:r w:rsidRPr="00440D3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40D3C" w:rsidRDefault="004654AF" w:rsidP="00CD01FB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</w:tc>
        <w:tc>
          <w:tcPr>
            <w:tcW w:w="7873" w:type="dxa"/>
            <w:gridSpan w:val="7"/>
            <w:vAlign w:val="center"/>
          </w:tcPr>
          <w:p w:rsidR="004654AF" w:rsidRPr="00440D3C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440D3C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440D3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440D3C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440D3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440D3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440D3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440D3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440D3C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440D3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40D3C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40D3C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440D3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440D3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440D3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440D3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440D3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440D3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440D3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440D3C" w:rsidTr="004654AF">
        <w:trPr>
          <w:jc w:val="center"/>
        </w:trPr>
        <w:tc>
          <w:tcPr>
            <w:tcW w:w="3518" w:type="dxa"/>
            <w:vAlign w:val="center"/>
          </w:tcPr>
          <w:p w:rsidR="00AF1EDF" w:rsidRPr="00440D3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440D3C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440D3C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440D3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440D3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440D3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440D3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440D3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440D3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440D3C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440D3C" w:rsidTr="004654AF">
        <w:trPr>
          <w:jc w:val="center"/>
        </w:trPr>
        <w:tc>
          <w:tcPr>
            <w:tcW w:w="3518" w:type="dxa"/>
            <w:vAlign w:val="center"/>
          </w:tcPr>
          <w:p w:rsidR="00AF1EDF" w:rsidRPr="00440D3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1"/>
            <w:bookmarkEnd w:id="2"/>
            <w:r w:rsidRPr="00440D3C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440D3C" w:rsidRDefault="0001472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590</w:t>
            </w:r>
          </w:p>
        </w:tc>
        <w:tc>
          <w:tcPr>
            <w:tcW w:w="3118" w:type="dxa"/>
            <w:vAlign w:val="center"/>
          </w:tcPr>
          <w:p w:rsidR="00AF1EDF" w:rsidRPr="00440D3C" w:rsidRDefault="0001472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583</w:t>
            </w:r>
          </w:p>
        </w:tc>
        <w:tc>
          <w:tcPr>
            <w:tcW w:w="1063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583</w:t>
            </w:r>
          </w:p>
        </w:tc>
        <w:tc>
          <w:tcPr>
            <w:tcW w:w="1169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440D3C" w:rsidTr="004654AF">
        <w:trPr>
          <w:jc w:val="center"/>
        </w:trPr>
        <w:tc>
          <w:tcPr>
            <w:tcW w:w="3518" w:type="dxa"/>
            <w:vAlign w:val="center"/>
          </w:tcPr>
          <w:p w:rsidR="00CD01FB" w:rsidRPr="00440D3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2"/>
            <w:bookmarkEnd w:id="3"/>
            <w:r w:rsidRPr="00440D3C">
              <w:rPr>
                <w:rFonts w:ascii="Times New Roman" w:hAnsi="Times New Roman"/>
                <w:sz w:val="20"/>
                <w:szCs w:val="20"/>
              </w:rPr>
              <w:t>Работники, занятые на рабочих</w:t>
            </w:r>
          </w:p>
          <w:p w:rsidR="00AF1EDF" w:rsidRPr="00440D3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40D3C">
              <w:rPr>
                <w:rFonts w:ascii="Times New Roman" w:hAnsi="Times New Roman"/>
                <w:sz w:val="20"/>
                <w:szCs w:val="20"/>
              </w:rPr>
              <w:t xml:space="preserve"> местах (чел.)</w:t>
            </w:r>
          </w:p>
        </w:tc>
        <w:tc>
          <w:tcPr>
            <w:tcW w:w="843" w:type="dxa"/>
            <w:vAlign w:val="center"/>
          </w:tcPr>
          <w:p w:rsidR="00AF1EDF" w:rsidRPr="00440D3C" w:rsidRDefault="0001472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486</w:t>
            </w:r>
          </w:p>
        </w:tc>
        <w:tc>
          <w:tcPr>
            <w:tcW w:w="3118" w:type="dxa"/>
            <w:vAlign w:val="center"/>
          </w:tcPr>
          <w:p w:rsidR="00AF1EDF" w:rsidRPr="00440D3C" w:rsidRDefault="0001472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583</w:t>
            </w:r>
          </w:p>
        </w:tc>
        <w:tc>
          <w:tcPr>
            <w:tcW w:w="1063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583</w:t>
            </w:r>
          </w:p>
        </w:tc>
        <w:tc>
          <w:tcPr>
            <w:tcW w:w="1169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440D3C" w:rsidTr="004654AF">
        <w:trPr>
          <w:jc w:val="center"/>
        </w:trPr>
        <w:tc>
          <w:tcPr>
            <w:tcW w:w="3518" w:type="dxa"/>
            <w:vAlign w:val="center"/>
          </w:tcPr>
          <w:p w:rsidR="00AF1EDF" w:rsidRPr="00440D3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3"/>
            <w:bookmarkEnd w:id="4"/>
            <w:r w:rsidRPr="00440D3C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440D3C" w:rsidRDefault="0001472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445</w:t>
            </w:r>
          </w:p>
        </w:tc>
        <w:tc>
          <w:tcPr>
            <w:tcW w:w="3118" w:type="dxa"/>
            <w:vAlign w:val="center"/>
          </w:tcPr>
          <w:p w:rsidR="00AF1EDF" w:rsidRPr="00440D3C" w:rsidRDefault="0001472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537</w:t>
            </w:r>
          </w:p>
        </w:tc>
        <w:tc>
          <w:tcPr>
            <w:tcW w:w="1063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537</w:t>
            </w:r>
          </w:p>
        </w:tc>
        <w:tc>
          <w:tcPr>
            <w:tcW w:w="1169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440D3C" w:rsidTr="004654AF">
        <w:trPr>
          <w:jc w:val="center"/>
        </w:trPr>
        <w:tc>
          <w:tcPr>
            <w:tcW w:w="3518" w:type="dxa"/>
            <w:vAlign w:val="center"/>
          </w:tcPr>
          <w:p w:rsidR="00AF1EDF" w:rsidRPr="00440D3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4"/>
            <w:bookmarkEnd w:id="5"/>
            <w:r w:rsidRPr="00440D3C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440D3C" w:rsidRDefault="0001472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440D3C" w:rsidRDefault="0001472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440D3C" w:rsidTr="004654AF">
        <w:trPr>
          <w:jc w:val="center"/>
        </w:trPr>
        <w:tc>
          <w:tcPr>
            <w:tcW w:w="3518" w:type="dxa"/>
            <w:vAlign w:val="center"/>
          </w:tcPr>
          <w:p w:rsidR="00AF1EDF" w:rsidRPr="00440D3C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6" w:name="pos5"/>
            <w:bookmarkEnd w:id="6"/>
            <w:r w:rsidRPr="00440D3C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440D3C" w:rsidRDefault="0001472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118" w:type="dxa"/>
            <w:vAlign w:val="center"/>
          </w:tcPr>
          <w:p w:rsidR="00AF1EDF" w:rsidRPr="00440D3C" w:rsidRDefault="0001472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063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69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440D3C" w:rsidRDefault="0001472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440D3C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014722" w:rsidRDefault="00F06873" w:rsidP="00014722">
      <w:pPr>
        <w:jc w:val="right"/>
        <w:rPr>
          <w:sz w:val="20"/>
        </w:rPr>
      </w:pPr>
      <w:r w:rsidRPr="00440D3C">
        <w:t>Таблица 2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493"/>
        <w:gridCol w:w="3046"/>
        <w:gridCol w:w="345"/>
        <w:gridCol w:w="345"/>
        <w:gridCol w:w="464"/>
        <w:gridCol w:w="345"/>
        <w:gridCol w:w="345"/>
        <w:gridCol w:w="464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635"/>
        <w:gridCol w:w="636"/>
        <w:gridCol w:w="636"/>
        <w:gridCol w:w="636"/>
        <w:gridCol w:w="636"/>
        <w:gridCol w:w="483"/>
        <w:gridCol w:w="439"/>
      </w:tblGrid>
      <w:tr w:rsidR="00014722">
        <w:trPr>
          <w:divId w:val="1904830779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Индивидуальный номер рабочего места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Профессия/должность/специальность работника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Классы (подклассы) условий труда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Итоговый класс (подкласс) усл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вий труда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Итоговый класс (подкласс) усл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вий труда с учетом эффективного применения СИЗ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Ежегодный дополнительный опл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чиваемый отпуск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Молоко или другие равноценные пищевые продукты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Лечебно-профилактическое пит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ние (да/нет)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Льготное пенсионное обеспечение (да/нет)</w:t>
            </w:r>
          </w:p>
        </w:tc>
      </w:tr>
      <w:tr w:rsidR="00014722">
        <w:trPr>
          <w:divId w:val="1904830779"/>
          <w:trHeight w:val="22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химический фактор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биологический фактор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шум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инфразвук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ультразвук воздушный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вибрация общая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вибрация локальная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ионизирующие излучения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параметры микроклимата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параметры световой среды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014722" w:rsidRDefault="00014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напряженность трудового пр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цесса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rPr>
                <w:sz w:val="16"/>
                <w:szCs w:val="16"/>
              </w:rPr>
            </w:pPr>
          </w:p>
        </w:tc>
      </w:tr>
      <w:tr w:rsidR="00014722">
        <w:trPr>
          <w:divId w:val="1904830779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Общий медицинский персонал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врач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врача по 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дицинской части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врача по кл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нико-экспертной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филиалом - 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филиалом - 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филиалом - 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филиалом - врач ул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тразвуковой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Главная 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1009А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1010А (1009А)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1011А (1009А)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1012А (1009А)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1013А (1009А)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1014А (1009А)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Организационно-методический отдел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организационно-методическим отделом - врач-методист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1016А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Врач-методист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1017А (1016А)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Врач-методист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1018А (1016А)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Врач-методист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Врач-статистик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Врач-эпидемиолог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Педиатрическое отделение №1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педиатрическим отд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лением - врач 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1022А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1023А (1022А)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1024А (1022А)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1025А (1022А)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1026А (1022А)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1027А (1022А)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1028А (1022А)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1029А (1022А)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1030А (1022А)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1031А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1032А (1031А)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1033А (1031А)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1034А (1031А)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1035А (1031А)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1037А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1038А (1037А)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1039А (1037А)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1040А (1037А)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1041А (1037А)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1042А (1037А)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1043А (1037А)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1044А (1037А)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1045А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1046А (1045А)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1047А (1045А)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1048А (1045А)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1049А (1045А)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1050А (1045А)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1052А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1053А (1052А)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Прививочный кабинет педиатрического отделения №1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Педиатрическое отделение №2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педиатрическим отд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лением - врач 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1056А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1057А (1056А)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1058А (1056А)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1059А (1056А)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1060А (1056А)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1061А (1056А)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1062А (1056А)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1063А (1056А)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1064А (1056А)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1065А (1056А)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1066А (1056А)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1067А (1056А)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1068А (1056А)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1069А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1070А (1069А)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1071А (1069А)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1072А (1069А)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1074А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1075А (1074А)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1076А (1074А)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1077А (1074А)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1078А (1074А)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1079А (1074А)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1080А (1074А)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1081А (1074А)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1082А (1074А)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1083А (1074А)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1084А (1074А)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1085А (1074А)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1086А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1087А (1086А)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1088А (1086А)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1090А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1091А (1090А)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1092А (1090А)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Прививочный кабинет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1093А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1094А (1093А)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1095А (1093А)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Педиатрическое отделение №3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педиатрическим отд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лением - врач 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1097А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1098А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1099А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1103А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1104А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1105А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1106А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1107А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1108А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1109А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1110А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1111А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1112А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1114А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1115А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1116А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1117А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1118А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1119А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1120А (1097А)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1121А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1122А (1121А)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1123А (1121А)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1124А (1121А)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1125А (1121А)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1126А (1121А)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1127А (1121А)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1128А (1121А)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1129А (1121А)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1131А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1132А (1131А)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1133А (1131А)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1134А (1131А)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1135А (1131А)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1136А (1131А)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1137А (1131А)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1138А (1131А)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1139А (1131А)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1140А (1131А)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1141А (1131А)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1142А (1131А)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1143А (1131А)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1144А (1131А)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1145А (1131А)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1146А (1131А)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1147А (1131А)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1148А (1131А)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1149А (1131А)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1150А (1131А)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1151А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1152А (1151А)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1153А (1151А)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1154А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1155А (1154А)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1156А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1157А (1156А)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Прививочный кабинет педиатрического отделения №3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1158А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1159А (1158А)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Педиатрическое отделение №4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педиатрическим отд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лением - врач 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1161А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1162А (1161А)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1163А (1161А)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1164А (1161А)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1165А (1161А)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1166А (1161А)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1167А (1161А)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1168А (1161А)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1169А (1161А)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1170А (1161А)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1171А (1161А)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1172А (1161А)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1173А (1161А)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1174А (1161А)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1175А (1161А)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1176А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1177А (1176А)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1178А (1176А)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1179А (1176А)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1180А (1176А)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1182А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1183А (1182А)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1184А (1182А)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1185А (1182А)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1186А (1182А)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1187А (1182А)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1188А (1182А)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1189А (1182А)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1190А (1182А)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1191А (1182А)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1192А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1193А (1192А)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1194А (1192А)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1195А (1192А)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1196А (1192А)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1197А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1198А (1197А)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1199А (1197А)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1200А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1201А (1200А)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1202А (1200А)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Прививочный кабинет педиатрического отделения №4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Педиатрическое отделение №5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педиатрическим отделением - врач 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1205А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1206А (1205А)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1207А (1205А)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1208А (1205А)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1209А (1205А)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1210А (1205А)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1211А (1205А)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1212А (1205А)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1213А (1205А)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1214А (1205А)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1215А (1205А)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1216А (1205А)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1217А (1205А)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1218А (1205А)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1219А (1205А)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1220А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1221А (1220А)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1222А (1220А)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1223А (1220А)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1224А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1225А (1224А)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1226А (1224А)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1227А (1224А)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1228А (1224А)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1229А (1224А)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1230А (1224А)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1231А (1224А)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1232А (1224А)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1233А (1224А)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1234А (1224А)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1235А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1236А (1235А)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1237А (1235А)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1238А (1235А)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1239А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1240А (1239А)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1241А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1242А (1241А)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1243А (1241А)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Отделение организации медицинской помощи несовершеннолетним в образовательных организациях №1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1244А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1245А (1244А)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1246А (1244А)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1247А (1244А)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1248А (1244А)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1249А (1244А)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1250А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1251А (1250А)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1252А (1250А)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1253А (1250А)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1254А (1250А)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1255А (1250А)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1256А (1250А)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1257А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1258А (1257А)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1259А (1257А)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Отделение организации медицинской помощи несовершеннолетним в образовательных организациях №2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медицинской профилактики - 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1261А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1262А (1261А)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1263А (1261А)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1264А (1261А)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1265А (1261А)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1266А (1261А)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1267А (1261А)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1268А (1261А)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1270А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1271А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1272А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1273А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1274А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1275А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1276А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1277А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1278А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1279А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1280А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1281А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1282А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1283А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1284А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1285А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1286А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1287А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1288А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1289А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1290А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1291А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1292А (1270А)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1293А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1294А (1293А)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1295А (1293А)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1296А (1293А)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Отделение организации медицинской помощи несовершеннолетним в образовательных организациях №3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медицинской профилактики - 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1298А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1299А (1298А)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1300А (1298А)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1301А (1298А)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1302А (1298А)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1303А (1298А)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1304А (1298А)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1305А (1298А)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1306А (1298А)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1307А (1298А)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1309А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1310А (1309А)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1311А (1309А)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1312А (1309А)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1313А (1309А)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1314А (1309А)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1315А (1309А)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1316А (1309А)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1317А (1309А)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1318А (1309А)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1319А (1309А)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1320А (1309А)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1321А (1309А)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1322А (1309А)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1323А (1309А)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1324А (1309А)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1325А (1309А)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1326А (1309А)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1327А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1328А (1327А)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1329А (1327А)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1330А (1327А)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1331А (1327А)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1332А (1327А)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1333А (1327А)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Оториноларингологическое отделение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1334А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1335А (1334А)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1336А (1334А)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1337А (1334А)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1338А (1334А)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1339А (1334А)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1340А (1334А)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1341А (1334А)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1342А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1343А (1342А)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1344А (1342А)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1345А (1342А)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1346А (1342А)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1347А (1342А)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1348А (1342А)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Кабинет детской хирургии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1349А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хирург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1350А (1349А)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хирург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1351А (1349А)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хирург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1352А (1349А)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хирург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1353А (1349А)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хирург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1354А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1355А (1354А)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1356А (1354А)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1357А (1354А)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1358А (1354А)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1359А (1354А)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Травматолого-ортопедический кабинет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1360А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Врач-травматолог-ортопед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1361А (1360А)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Врач-травматолог-ортопед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1362А (1360А)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Врач-травматолог-ортопед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Отделение неврологии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неврологии-врач-невролог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1364А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1365А (1364А)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1366А (1364А)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1367А (1364А)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1368А (1364А)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1369А (1364А)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1370А (1364А)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Консультативно-диагностическое отделение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консультативно-диагностическим отделением - врач-офтальмолог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Кабинет врача-детского уролога-андролога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уролог-андролог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Кабинет врача-детского кардиолога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1375А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кардиолог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1376А (1375А)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кардиолог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Кабинет врача-нефролога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Врач-нефролог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Кабинет врача-гастроэнтеролога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1378А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Врач-гастроэнтеролог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1379А (1378А)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Врач-гастроэнтеролог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Кабинет врача-детского эндокринолога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1380А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эндокринолог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1381А (1380А)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эндокринолог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Кабинет врача-аллерголога-иммунолога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1383А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Врач-аллерголог-иммунолог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1384А (1383А)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Врач-аллерголог-иммунолог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1385А (1383А)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Врач-аллерголог-иммунолог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Кабинет врача-акушер-гинеколога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1386А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1387А (1386А)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1388А (1386А)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Отделение лучевой диагностики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лучевой диагностики - врач ультразвуковой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1391А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1392А (1391А)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1393А (1391А)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1394А (1391А)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1395А (1391А)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1396А (1391А)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1397А (1391А)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1398А (1391А)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1399А (1391А)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1400А (1391А)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1401А (1391А)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1402А (1391А)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1403А (1391А)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1404А (1391А)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Отделение функциональной диагностики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функциональной диагностики - врач функциональной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1408А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функциональной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1409А (1408А)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функциональной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1410А (1408А)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функциональной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1411А (1408А)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функциональной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1412А (1408А)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функциональной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1413А (1408А)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функциональной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1414А (1408А)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функциональной диагностики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1415А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1416А (1415А)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1417А (1415А)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1418А (1415А)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1419А (1415А)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1420А (1415А)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1421А (1415А)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1422А (1415А)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1423А (1415А)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Отделение медицинской реабилитации 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медицинской реабилитации - врач-физиотерапевт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1425А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Врач-физиотерапевт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1426А (1425А)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Врач-физиотерапевт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1427А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по лечебной физкультуре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1428А (1427А)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по лечебной физкультуре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1429А (1427А)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по лечебной физкультуре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 по лечебной физкультуре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1431А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физиотерапии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1432А (1431А)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физиотерапии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1433А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1434А (1433А)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1435А (1433А)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1436А (1433А)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1437А (1433А)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1438А (1433А)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1439А (1433А)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1440А (1433А)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1441А (1433А)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1442А (1433А)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1443А (1433А)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1444А (1433А)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Централизованное стерилизационное отделение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стерилизационной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1446А (1445А)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стерилизационной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Офтальмологическое отделение 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офтальмологическим отделением - врач-офтальмолог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1449А (1448А)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1450А (1448А)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1451А (1448А)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1452А (1448А)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1453А (1448А)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1454А (1448А)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1455А (1448А)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1456А (1448А)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1457А (1448А)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1458А (1448А)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1459А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1460А (1459А)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1461А (1459А)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1462А (1459А)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1463А (1459А)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1464А (1459А)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1465А (1459А)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1466А (1459А)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1467А (1459А)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1468А (1459А)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1469А (1459А)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1470А (1459А)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Отделение по оказанию платных медицинских услуг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Врач-рентгенолог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1473А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1474А (1473А)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1475А (1473А)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1476А (1473А)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1477А (1473А)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1478А (1473А)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1480А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1481А (1480А)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Справочно-информационный отдел 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справочно-информационного отдела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1483А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1484А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1485А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1486А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1487А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1488А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1489А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1490А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1491А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1492А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1493А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1494А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1495А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1496А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1497А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1498А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1499А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1500А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1501А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1502А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1503А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1504А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1505А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1506А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1507А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1508А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1509А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1510А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1511А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1512А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1513А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1514А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1515А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1516А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1517А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1518А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1519А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1520А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1521А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1522А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1523А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1524А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1525А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1526А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1527А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1528А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1529А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1530А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1531А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1532А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1533А (1483А)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1534А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1535А (1534А)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1536А (1534А)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1537А (1534А)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1538А (1534А)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1539А (1534А)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1540А (1534А)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1541А (1534А)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кадров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 кадров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1543А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кадрам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1544А (1543А)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кадрам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1545А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Юрисконсульт 1 категории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1546А (1545А)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Юрисконсульт 1 категории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Планово-экономический отдел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планово-экономического отдела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1548А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 1 категории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1549А (1548А)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 1 категории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1550А (1548А)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 1 категории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1551А (1548А)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 1 категории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1552А (1548А)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 1 категории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1553А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закупкам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1554А (1553А)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закупкам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Канцелярия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канцелярией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1556А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1557А (1556А)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1558А (1556А)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1559А (1556А)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Материально-технический отдел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материально-технического отдела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Программист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1562А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Курьер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1563А (1562А)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Курьер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1564А (1562А)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Курьер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1565А (1562А)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Курьер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1566А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1567А (1566А)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1568А (1566А)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1569А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хозяйством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1570А (1569А)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хозяйством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1571А (1569А)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хозяйством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1572А (1569А)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хозяйством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1574А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территории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1575А (1574А)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территории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1576А (1574А)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территории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1577А (1574А)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территории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1578А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Подсобный рабочий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1579А (1578А)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Подсобный рабочий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1580А (1578А)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Подсобный рабочий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охране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пожарной безопасности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14722">
        <w:trPr>
          <w:divId w:val="1904830779"/>
        </w:trPr>
        <w:tc>
          <w:tcPr>
            <w:tcW w:w="0" w:type="auto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 гражданской обороны и мобилизационной работы</w:t>
            </w:r>
          </w:p>
        </w:tc>
      </w:tr>
      <w:tr w:rsidR="00014722">
        <w:trPr>
          <w:divId w:val="19048307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 по гражданской обороне и мобилизационной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4722" w:rsidRDefault="000147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440D3C" w:rsidRDefault="0065289A" w:rsidP="00014722">
      <w:pPr>
        <w:jc w:val="right"/>
        <w:rPr>
          <w:sz w:val="18"/>
          <w:szCs w:val="18"/>
        </w:rPr>
      </w:pPr>
    </w:p>
    <w:p w:rsidR="00936F48" w:rsidRPr="00440D3C" w:rsidRDefault="00936F48" w:rsidP="00936F48">
      <w:r w:rsidRPr="00440D3C">
        <w:t>Дата составления:</w:t>
      </w:r>
      <w:r w:rsidRPr="00440D3C">
        <w:rPr>
          <w:rStyle w:val="a9"/>
          <w:u w:val="none"/>
        </w:rPr>
        <w:t xml:space="preserve"> </w:t>
      </w:r>
      <w:r w:rsidRPr="00440D3C">
        <w:rPr>
          <w:rStyle w:val="a9"/>
          <w:u w:val="none"/>
        </w:rPr>
        <w:fldChar w:fldCharType="begin"/>
      </w:r>
      <w:r w:rsidRPr="00440D3C">
        <w:rPr>
          <w:rStyle w:val="a9"/>
          <w:u w:val="none"/>
        </w:rPr>
        <w:instrText xml:space="preserve"> DOCVARIABLE fill_date \* MERGEFORMAT </w:instrText>
      </w:r>
      <w:r w:rsidRPr="00440D3C">
        <w:rPr>
          <w:rStyle w:val="a9"/>
          <w:u w:val="none"/>
        </w:rPr>
        <w:fldChar w:fldCharType="separate"/>
      </w:r>
      <w:r w:rsidR="00014722">
        <w:rPr>
          <w:rStyle w:val="a9"/>
          <w:u w:val="none"/>
        </w:rPr>
        <w:t>15.07.2024</w:t>
      </w:r>
      <w:r w:rsidRPr="00440D3C">
        <w:rPr>
          <w:rStyle w:val="a9"/>
          <w:u w:val="none"/>
        </w:rPr>
        <w:fldChar w:fldCharType="end"/>
      </w:r>
      <w:r w:rsidRPr="00440D3C">
        <w:rPr>
          <w:rStyle w:val="a9"/>
          <w:u w:val="none"/>
        </w:rPr>
        <w:t> </w:t>
      </w:r>
    </w:p>
    <w:p w:rsidR="004654AF" w:rsidRPr="00440D3C" w:rsidRDefault="004654AF" w:rsidP="009D6532"/>
    <w:p w:rsidR="009D6532" w:rsidRPr="00440D3C" w:rsidRDefault="009D6532" w:rsidP="009D6532">
      <w:r w:rsidRPr="00440D3C">
        <w:t>Председатель комиссии по проведению специальной оценки условий труда</w:t>
      </w:r>
      <w:r w:rsidR="00701B1F" w:rsidRPr="00440D3C"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40D3C" w:rsidTr="003F4B55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40D3C" w:rsidRDefault="00014722" w:rsidP="009D6532">
            <w:pPr>
              <w:pStyle w:val="aa"/>
            </w:pPr>
            <w:r>
              <w:t>И.о. Главного врача ГБУЗ «ДГП №7 ДЗМ»</w:t>
            </w:r>
          </w:p>
        </w:tc>
        <w:tc>
          <w:tcPr>
            <w:tcW w:w="283" w:type="dxa"/>
            <w:vAlign w:val="bottom"/>
          </w:tcPr>
          <w:p w:rsidR="009D6532" w:rsidRPr="00440D3C" w:rsidRDefault="009D6532" w:rsidP="009D6532">
            <w:pPr>
              <w:pStyle w:val="aa"/>
            </w:pPr>
            <w:bookmarkStart w:id="7" w:name="com_pred"/>
            <w:bookmarkEnd w:id="7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40D3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40D3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40D3C" w:rsidRDefault="00014722" w:rsidP="009D6532">
            <w:pPr>
              <w:pStyle w:val="aa"/>
            </w:pPr>
            <w:r>
              <w:t>Дегтярева Дарья Геннадьевна</w:t>
            </w:r>
          </w:p>
        </w:tc>
        <w:tc>
          <w:tcPr>
            <w:tcW w:w="284" w:type="dxa"/>
            <w:vAlign w:val="bottom"/>
          </w:tcPr>
          <w:p w:rsidR="009D6532" w:rsidRPr="00440D3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40D3C" w:rsidRDefault="009D6532" w:rsidP="009D6532">
            <w:pPr>
              <w:pStyle w:val="aa"/>
            </w:pPr>
          </w:p>
        </w:tc>
      </w:tr>
      <w:tr w:rsidR="009D6532" w:rsidRPr="00440D3C" w:rsidTr="003F4B55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440D3C" w:rsidRDefault="009D6532" w:rsidP="009D6532">
            <w:pPr>
              <w:pStyle w:val="aa"/>
              <w:rPr>
                <w:vertAlign w:val="superscript"/>
              </w:rPr>
            </w:pPr>
            <w:bookmarkStart w:id="8" w:name="s070_1"/>
            <w:bookmarkEnd w:id="8"/>
            <w:r w:rsidRPr="00440D3C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440D3C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440D3C" w:rsidRDefault="009D6532" w:rsidP="009D6532">
            <w:pPr>
              <w:pStyle w:val="aa"/>
              <w:rPr>
                <w:vertAlign w:val="superscript"/>
              </w:rPr>
            </w:pPr>
            <w:r w:rsidRPr="00440D3C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440D3C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440D3C" w:rsidRDefault="00014722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440D3C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440D3C" w:rsidRDefault="009D6532" w:rsidP="009D6532">
            <w:pPr>
              <w:pStyle w:val="aa"/>
              <w:rPr>
                <w:vertAlign w:val="superscript"/>
              </w:rPr>
            </w:pPr>
            <w:r w:rsidRPr="00440D3C">
              <w:rPr>
                <w:vertAlign w:val="superscript"/>
              </w:rPr>
              <w:t>(дата)</w:t>
            </w:r>
          </w:p>
        </w:tc>
      </w:tr>
    </w:tbl>
    <w:p w:rsidR="009D6532" w:rsidRPr="00440D3C" w:rsidRDefault="009D6532" w:rsidP="009D6532">
      <w:r w:rsidRPr="00440D3C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40D3C" w:rsidTr="00014722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40D3C" w:rsidRDefault="00014722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vAlign w:val="bottom"/>
          </w:tcPr>
          <w:p w:rsidR="009D6532" w:rsidRPr="00440D3C" w:rsidRDefault="009D6532" w:rsidP="009D6532">
            <w:pPr>
              <w:pStyle w:val="aa"/>
            </w:pPr>
            <w:bookmarkStart w:id="9" w:name="com_chlens"/>
            <w:bookmarkEnd w:id="9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40D3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40D3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40D3C" w:rsidRDefault="00014722" w:rsidP="009D6532">
            <w:pPr>
              <w:pStyle w:val="aa"/>
            </w:pPr>
            <w:r>
              <w:t>Абросимова Елена Владимировна</w:t>
            </w:r>
          </w:p>
        </w:tc>
        <w:tc>
          <w:tcPr>
            <w:tcW w:w="284" w:type="dxa"/>
            <w:vAlign w:val="bottom"/>
          </w:tcPr>
          <w:p w:rsidR="009D6532" w:rsidRPr="00440D3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40D3C" w:rsidRDefault="009D6532" w:rsidP="009D6532">
            <w:pPr>
              <w:pStyle w:val="aa"/>
            </w:pPr>
          </w:p>
        </w:tc>
      </w:tr>
      <w:tr w:rsidR="009D6532" w:rsidRPr="00440D3C" w:rsidTr="00014722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440D3C" w:rsidRDefault="009D6532" w:rsidP="009D6532">
            <w:pPr>
              <w:pStyle w:val="aa"/>
              <w:rPr>
                <w:vertAlign w:val="superscript"/>
              </w:rPr>
            </w:pPr>
            <w:bookmarkStart w:id="10" w:name="s070_2"/>
            <w:bookmarkEnd w:id="10"/>
            <w:r w:rsidRPr="00440D3C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440D3C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440D3C" w:rsidRDefault="009D6532" w:rsidP="009D6532">
            <w:pPr>
              <w:pStyle w:val="aa"/>
              <w:rPr>
                <w:vertAlign w:val="superscript"/>
              </w:rPr>
            </w:pPr>
            <w:r w:rsidRPr="00440D3C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440D3C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440D3C" w:rsidRDefault="00014722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440D3C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440D3C" w:rsidRDefault="009D6532" w:rsidP="009D6532">
            <w:pPr>
              <w:pStyle w:val="aa"/>
              <w:rPr>
                <w:vertAlign w:val="superscript"/>
              </w:rPr>
            </w:pPr>
            <w:r w:rsidRPr="00440D3C">
              <w:rPr>
                <w:vertAlign w:val="superscript"/>
              </w:rPr>
              <w:t>(дата)</w:t>
            </w:r>
          </w:p>
        </w:tc>
      </w:tr>
      <w:tr w:rsidR="00014722" w:rsidRPr="00014722" w:rsidTr="00014722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  <w:r>
              <w:t>Председатель профсоюзного комитета ГБУЗ «ДГП №7 ДЗМ»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  <w:r>
              <w:t>Нехорошкова Инна Вячеславовна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</w:tr>
      <w:tr w:rsidR="00014722" w:rsidRPr="00014722" w:rsidTr="00014722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(дата)</w:t>
            </w:r>
          </w:p>
        </w:tc>
      </w:tr>
      <w:tr w:rsidR="00014722" w:rsidRPr="00014722" w:rsidTr="00014722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  <w:r>
              <w:t>Заведующий Филиалом № 3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  <w:r>
              <w:t>Королева Ольга Александровна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</w:tr>
      <w:tr w:rsidR="00014722" w:rsidRPr="00014722" w:rsidTr="00014722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(дата)</w:t>
            </w:r>
          </w:p>
        </w:tc>
      </w:tr>
      <w:tr w:rsidR="00014722" w:rsidRPr="00014722" w:rsidTr="00014722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  <w:r>
              <w:t>Заведующий Филиалом № 2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  <w:r>
              <w:t>Маганова Анжела Леонидовна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</w:tr>
      <w:tr w:rsidR="00014722" w:rsidRPr="00014722" w:rsidTr="00014722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(дата)</w:t>
            </w:r>
          </w:p>
        </w:tc>
      </w:tr>
      <w:tr w:rsidR="00014722" w:rsidRPr="00014722" w:rsidTr="00014722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  <w:r>
              <w:t>Старшая медицинская сестра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  <w:r>
              <w:t>Меркулова Ирина Гарриевна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</w:tr>
      <w:tr w:rsidR="00014722" w:rsidRPr="00014722" w:rsidTr="00014722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(дата)</w:t>
            </w:r>
          </w:p>
        </w:tc>
      </w:tr>
      <w:tr w:rsidR="00014722" w:rsidRPr="00014722" w:rsidTr="00014722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  <w:r>
              <w:t>Начальник отдела кадров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  <w:r>
              <w:t>Павлова Любовь Алексеевна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</w:tr>
      <w:tr w:rsidR="00014722" w:rsidRPr="00014722" w:rsidTr="00014722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(дата)</w:t>
            </w:r>
          </w:p>
        </w:tc>
      </w:tr>
      <w:tr w:rsidR="00014722" w:rsidRPr="00014722" w:rsidTr="00014722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  <w:r>
              <w:t>Заведующий Филиалом № 4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  <w:r>
              <w:t>Пронина Ольга Владимировна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</w:tr>
      <w:tr w:rsidR="00014722" w:rsidRPr="00014722" w:rsidTr="00014722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(дата)</w:t>
            </w:r>
          </w:p>
        </w:tc>
      </w:tr>
      <w:tr w:rsidR="00014722" w:rsidRPr="00014722" w:rsidTr="00014722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  <w:r>
              <w:t>Заведующий Филиалом № 1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  <w:r>
              <w:t>Рудакова Наталья Васильевна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14722" w:rsidRPr="00014722" w:rsidRDefault="00014722" w:rsidP="009D6532">
            <w:pPr>
              <w:pStyle w:val="aa"/>
            </w:pPr>
          </w:p>
        </w:tc>
      </w:tr>
      <w:tr w:rsidR="00014722" w:rsidRPr="00014722" w:rsidTr="00014722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14722" w:rsidRPr="00014722" w:rsidRDefault="00014722" w:rsidP="009D6532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(дата)</w:t>
            </w:r>
          </w:p>
        </w:tc>
      </w:tr>
    </w:tbl>
    <w:p w:rsidR="002743B5" w:rsidRPr="00440D3C" w:rsidRDefault="004654AF" w:rsidP="002743B5">
      <w:r w:rsidRPr="00440D3C">
        <w:t>Эксперт</w:t>
      </w:r>
      <w:r w:rsidR="00701B1F" w:rsidRPr="00440D3C">
        <w:t xml:space="preserve"> </w:t>
      </w:r>
      <w:r w:rsidRPr="00440D3C">
        <w:t>(-ы) организации, проводившей специальную оценку условий труда: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743B5" w:rsidRPr="00014722" w:rsidTr="00014722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014722" w:rsidRDefault="00014722" w:rsidP="002743B5">
            <w:pPr>
              <w:pStyle w:val="aa"/>
            </w:pPr>
            <w:r w:rsidRPr="00014722">
              <w:t>5680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014722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014722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014722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014722" w:rsidRDefault="00014722" w:rsidP="002743B5">
            <w:pPr>
              <w:pStyle w:val="aa"/>
            </w:pPr>
            <w:r w:rsidRPr="00014722">
              <w:t>Михайлова Ю.А.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014722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014722" w:rsidRDefault="00014722" w:rsidP="002743B5">
            <w:pPr>
              <w:pStyle w:val="aa"/>
            </w:pPr>
            <w:r>
              <w:t>15.07.2024</w:t>
            </w:r>
          </w:p>
        </w:tc>
      </w:tr>
      <w:tr w:rsidR="002743B5" w:rsidRPr="00014722" w:rsidTr="00014722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2743B5" w:rsidRPr="00014722" w:rsidRDefault="00014722" w:rsidP="002743B5">
            <w:pPr>
              <w:pStyle w:val="aa"/>
              <w:rPr>
                <w:b/>
                <w:vertAlign w:val="superscript"/>
              </w:rPr>
            </w:pPr>
            <w:r w:rsidRPr="00014722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2743B5" w:rsidRPr="00014722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1" w:name="fio_users"/>
            <w:bookmarkEnd w:id="11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2743B5" w:rsidRPr="00014722" w:rsidRDefault="00014722" w:rsidP="002743B5">
            <w:pPr>
              <w:pStyle w:val="aa"/>
              <w:rPr>
                <w:b/>
                <w:vertAlign w:val="superscript"/>
              </w:rPr>
            </w:pPr>
            <w:r w:rsidRPr="0001472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2743B5" w:rsidRPr="00014722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2743B5" w:rsidRPr="00014722" w:rsidRDefault="00014722" w:rsidP="002743B5">
            <w:pPr>
              <w:pStyle w:val="aa"/>
              <w:rPr>
                <w:b/>
                <w:vertAlign w:val="superscript"/>
              </w:rPr>
            </w:pPr>
            <w:r w:rsidRPr="00014722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shd w:val="clear" w:color="auto" w:fill="auto"/>
          </w:tcPr>
          <w:p w:rsidR="002743B5" w:rsidRPr="00014722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2743B5" w:rsidRPr="00014722" w:rsidRDefault="00014722" w:rsidP="002743B5">
            <w:pPr>
              <w:pStyle w:val="aa"/>
              <w:rPr>
                <w:vertAlign w:val="superscript"/>
              </w:rPr>
            </w:pPr>
            <w:r w:rsidRPr="00014722">
              <w:rPr>
                <w:vertAlign w:val="superscript"/>
              </w:rPr>
              <w:t>(дата)</w:t>
            </w:r>
          </w:p>
        </w:tc>
      </w:tr>
    </w:tbl>
    <w:p w:rsidR="00DC1A91" w:rsidRPr="00440D3C" w:rsidRDefault="00DC1A91" w:rsidP="00DC1A91"/>
    <w:sectPr w:rsidR="00DC1A91" w:rsidRPr="00440D3C" w:rsidSect="00440D3C">
      <w:footerReference w:type="default" r:id="rId7"/>
      <w:pgSz w:w="16838" w:h="11906" w:orient="landscape"/>
      <w:pgMar w:top="899" w:right="851" w:bottom="851" w:left="851" w:header="709" w:footer="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B4E" w:rsidRDefault="00AA3B4E" w:rsidP="00440D3C">
      <w:r>
        <w:separator/>
      </w:r>
    </w:p>
  </w:endnote>
  <w:endnote w:type="continuationSeparator" w:id="0">
    <w:p w:rsidR="00AA3B4E" w:rsidRDefault="00AA3B4E" w:rsidP="00440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D3C" w:rsidRPr="00440D3C" w:rsidRDefault="00440D3C">
    <w:pPr>
      <w:pStyle w:val="ad"/>
      <w:jc w:val="right"/>
      <w:rPr>
        <w:sz w:val="20"/>
      </w:rPr>
    </w:pPr>
    <w:r w:rsidRPr="00440D3C">
      <w:rPr>
        <w:sz w:val="20"/>
      </w:rPr>
      <w:fldChar w:fldCharType="begin"/>
    </w:r>
    <w:r w:rsidRPr="00440D3C">
      <w:rPr>
        <w:sz w:val="20"/>
      </w:rPr>
      <w:instrText>PAGE   \* MERGEFORMAT</w:instrText>
    </w:r>
    <w:r w:rsidRPr="00440D3C">
      <w:rPr>
        <w:sz w:val="20"/>
      </w:rPr>
      <w:fldChar w:fldCharType="separate"/>
    </w:r>
    <w:r w:rsidR="009A10AA">
      <w:rPr>
        <w:noProof/>
        <w:sz w:val="20"/>
      </w:rPr>
      <w:t>1</w:t>
    </w:r>
    <w:r w:rsidRPr="00440D3C">
      <w:rPr>
        <w:sz w:val="20"/>
      </w:rPr>
      <w:fldChar w:fldCharType="end"/>
    </w:r>
  </w:p>
  <w:p w:rsidR="00440D3C" w:rsidRDefault="00440D3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B4E" w:rsidRDefault="00AA3B4E" w:rsidP="00440D3C">
      <w:r>
        <w:separator/>
      </w:r>
    </w:p>
  </w:footnote>
  <w:footnote w:type="continuationSeparator" w:id="0">
    <w:p w:rsidR="00AA3B4E" w:rsidRDefault="00AA3B4E" w:rsidP="00440D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22"/>
    <w:docVar w:name="adv_info1" w:val="     "/>
    <w:docVar w:name="adv_info2" w:val="     "/>
    <w:docVar w:name="adv_info3" w:val="     "/>
    <w:docVar w:name="att_org_adr" w:val="119049, Россия, г. Москва, муниципальный округ Замоскворечье вн. тер. г.,  ул. Коровий вал, д. 3, стр. 5"/>
    <w:docVar w:name="att_org_dop" w:val="Государственное бюджетное учреждение города Москвы «Московский городской центр условий и охраны труда»_x000d__x000a_(ГБУ МГЦУОТ)_x000d__x000a_119049, Россия, г. Москва, муниципальный округ Замоскворечье вн. тер. г.,  ул. Коровий вал, д. 3, стр. 5_x000d__x000a_Лаборатория экспертизы условий труда, _x000d__x000a_119049, РОССИЯ, Город Москва, внутригородской территориальный городской муниципальный округ Замоскворечье, _x000d__x000a_улица Коровий Вал, дом 3, строение 5, помещение 1/1, 1 этаж: комнаты 1, 2, 3, 6, 11; 2 этаж: комната 3-4;_x000d__x000a_тел. 8 (499) 237-02-19, е-mail: MCOT@social.mos.ru, Регистрационный номер - 561 от 13.11.2018"/>
    <w:docVar w:name="att_org_name" w:val="Государственное бюджетное учреждение города Москвы &quot;Московский городской центр условий и охраны труда&quot;"/>
    <w:docVar w:name="att_org_reg_date" w:val="13.11.2018"/>
    <w:docVar w:name="att_org_reg_num" w:val="561"/>
    <w:docVar w:name="boss_fio" w:val="И.о. директора Мохова Наталья Владимировна"/>
    <w:docVar w:name="ceh_info" w:val="Государственное бюджетное учреждение здравоохранения города Москвы «Детская городская поликлиника № 7 Департамента здравоохранения города Москвы»"/>
    <w:docVar w:name="close_doc_flag" w:val="1"/>
    <w:docVar w:name="D_dog" w:val="   "/>
    <w:docVar w:name="D_prikaz" w:val="   "/>
    <w:docVar w:name="doc_name" w:val="Документ22"/>
    <w:docVar w:name="doc_type" w:val="5"/>
    <w:docVar w:name="fill_date" w:val="15.07.2024"/>
    <w:docVar w:name="kpp_code" w:val="   "/>
    <w:docVar w:name="N_dog" w:val="   "/>
    <w:docVar w:name="N_prikaz" w:val="   "/>
    <w:docVar w:name="org_guid" w:val="CA87168E5ADF408B83FACCF84E407CC9"/>
    <w:docVar w:name="org_id" w:val="1"/>
    <w:docVar w:name="org_name" w:val="     "/>
    <w:docVar w:name="pers_guids" w:val="5715A22BCFDB46598991D226DB4189DE@154-838-145 87"/>
    <w:docVar w:name="pers_snils" w:val="5715A22BCFDB46598991D226DB4189DE@154-838-145 87"/>
    <w:docVar w:name="podr_id" w:val="org_1"/>
    <w:docVar w:name="pred_dolg" w:val="И.о. Главного врача ГБУЗ «ДГП №7 ДЗМ»"/>
    <w:docVar w:name="pred_fio" w:val="Дегтярева Дарья Геннадьевна"/>
    <w:docVar w:name="rbtd_adr" w:val="     "/>
    <w:docVar w:name="rbtd_name" w:val="Государственное бюджетное учреждение здравоохранения города Москвы «Детская городская поликлиника № 7 Департамента здравоохранения города Москвы»"/>
    <w:docVar w:name="sout_id" w:val="   "/>
    <w:docVar w:name="step_test" w:val="54"/>
    <w:docVar w:name="sv_docs" w:val="1"/>
  </w:docVars>
  <w:rsids>
    <w:rsidRoot w:val="00014722"/>
    <w:rsid w:val="00014722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40D3C"/>
    <w:rsid w:val="00450E3E"/>
    <w:rsid w:val="004654AF"/>
    <w:rsid w:val="00495D50"/>
    <w:rsid w:val="004B7161"/>
    <w:rsid w:val="004B760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12B84"/>
    <w:rsid w:val="00642E12"/>
    <w:rsid w:val="0065289A"/>
    <w:rsid w:val="0067226F"/>
    <w:rsid w:val="006E4DFC"/>
    <w:rsid w:val="00701B1F"/>
    <w:rsid w:val="00725C51"/>
    <w:rsid w:val="007353F6"/>
    <w:rsid w:val="00820552"/>
    <w:rsid w:val="00936F48"/>
    <w:rsid w:val="009647F7"/>
    <w:rsid w:val="009A10AA"/>
    <w:rsid w:val="009A1326"/>
    <w:rsid w:val="009D6532"/>
    <w:rsid w:val="00A026A4"/>
    <w:rsid w:val="00AA3B4E"/>
    <w:rsid w:val="00AF1EDF"/>
    <w:rsid w:val="00B12F45"/>
    <w:rsid w:val="00B2089E"/>
    <w:rsid w:val="00B3448B"/>
    <w:rsid w:val="00B874F5"/>
    <w:rsid w:val="00BA560A"/>
    <w:rsid w:val="00BD551A"/>
    <w:rsid w:val="00C0355B"/>
    <w:rsid w:val="00C93056"/>
    <w:rsid w:val="00CA2E96"/>
    <w:rsid w:val="00CD01FB"/>
    <w:rsid w:val="00CD2568"/>
    <w:rsid w:val="00D11966"/>
    <w:rsid w:val="00D4198B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uiPriority w:val="99"/>
    <w:rsid w:val="00440D3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440D3C"/>
    <w:rPr>
      <w:sz w:val="24"/>
    </w:rPr>
  </w:style>
  <w:style w:type="paragraph" w:styleId="ad">
    <w:name w:val="footer"/>
    <w:basedOn w:val="a"/>
    <w:link w:val="ae"/>
    <w:uiPriority w:val="99"/>
    <w:rsid w:val="00440D3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440D3C"/>
    <w:rPr>
      <w:sz w:val="24"/>
    </w:rPr>
  </w:style>
  <w:style w:type="paragraph" w:styleId="af">
    <w:name w:val="Normal (Web)"/>
    <w:basedOn w:val="a"/>
    <w:uiPriority w:val="99"/>
    <w:unhideWhenUsed/>
    <w:rsid w:val="00014722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uiPriority w:val="99"/>
    <w:rsid w:val="00440D3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440D3C"/>
    <w:rPr>
      <w:sz w:val="24"/>
    </w:rPr>
  </w:style>
  <w:style w:type="paragraph" w:styleId="ad">
    <w:name w:val="footer"/>
    <w:basedOn w:val="a"/>
    <w:link w:val="ae"/>
    <w:uiPriority w:val="99"/>
    <w:rsid w:val="00440D3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440D3C"/>
    <w:rPr>
      <w:sz w:val="24"/>
    </w:rPr>
  </w:style>
  <w:style w:type="paragraph" w:styleId="af">
    <w:name w:val="Normal (Web)"/>
    <w:basedOn w:val="a"/>
    <w:uiPriority w:val="99"/>
    <w:unhideWhenUsed/>
    <w:rsid w:val="00014722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6</Pages>
  <Words>8686</Words>
  <Characters>49515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58085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Юлия Михайлова</dc:creator>
  <cp:lastModifiedBy>Юлия Михайлова</cp:lastModifiedBy>
  <cp:revision>2</cp:revision>
  <dcterms:created xsi:type="dcterms:W3CDTF">2024-07-15T07:00:00Z</dcterms:created>
  <dcterms:modified xsi:type="dcterms:W3CDTF">2024-07-15T07:00:00Z</dcterms:modified>
</cp:coreProperties>
</file>